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D68" w:rsidRPr="007B0FDA" w:rsidRDefault="00207D68" w:rsidP="00207D68">
      <w:pPr>
        <w:pStyle w:val="Default"/>
        <w:jc w:val="center"/>
        <w:rPr>
          <w:rFonts w:ascii="Times New Roman" w:hAnsi="Times New Roman"/>
        </w:rPr>
      </w:pPr>
      <w:r w:rsidRPr="007B0FDA">
        <w:rPr>
          <w:rFonts w:ascii="Times New Roman" w:hAnsi="Times New Roman"/>
        </w:rPr>
        <w:t>МИНИСТЕРСТВО НАУКИ И ВЫСШЕГО ОБРАЗОВАНИЯ Р</w:t>
      </w:r>
      <w:r w:rsidR="00E158E9" w:rsidRPr="007B0FDA">
        <w:rPr>
          <w:rFonts w:ascii="Times New Roman" w:hAnsi="Times New Roman"/>
        </w:rPr>
        <w:t>ОССИЙСКОЙ ФЕДЕРАЦИИ</w:t>
      </w:r>
    </w:p>
    <w:p w:rsidR="00207D68" w:rsidRPr="00E158E9" w:rsidRDefault="00E158E9" w:rsidP="00207D68">
      <w:pPr>
        <w:pStyle w:val="Default"/>
        <w:jc w:val="center"/>
        <w:rPr>
          <w:rFonts w:ascii="Times New Roman" w:hAnsi="Times New Roman"/>
        </w:rPr>
      </w:pPr>
      <w:r w:rsidRPr="00E158E9">
        <w:rPr>
          <w:rFonts w:ascii="Times New Roman" w:hAnsi="Times New Roman"/>
        </w:rPr>
        <w:t>ф</w:t>
      </w:r>
      <w:r w:rsidR="00207D68" w:rsidRPr="00E158E9">
        <w:rPr>
          <w:rFonts w:ascii="Times New Roman" w:hAnsi="Times New Roman"/>
        </w:rPr>
        <w:t>едеральное государственное бюджетное образовательное учреждение</w:t>
      </w:r>
    </w:p>
    <w:p w:rsidR="00207D68" w:rsidRPr="00E158E9" w:rsidRDefault="00207D68" w:rsidP="00207D68">
      <w:pPr>
        <w:pStyle w:val="Default"/>
        <w:jc w:val="center"/>
        <w:rPr>
          <w:rFonts w:ascii="Times New Roman" w:hAnsi="Times New Roman"/>
        </w:rPr>
      </w:pPr>
      <w:r w:rsidRPr="00E158E9">
        <w:rPr>
          <w:rFonts w:ascii="Times New Roman" w:hAnsi="Times New Roman"/>
        </w:rPr>
        <w:t>высшего образования</w:t>
      </w:r>
    </w:p>
    <w:p w:rsidR="00207D68" w:rsidRPr="00E158E9" w:rsidRDefault="00207D68" w:rsidP="00207D68">
      <w:pPr>
        <w:pStyle w:val="Default"/>
        <w:jc w:val="center"/>
        <w:rPr>
          <w:rFonts w:ascii="Times New Roman" w:hAnsi="Times New Roman"/>
        </w:rPr>
      </w:pPr>
      <w:r w:rsidRPr="00E158E9">
        <w:rPr>
          <w:rFonts w:ascii="Times New Roman" w:hAnsi="Times New Roman"/>
        </w:rPr>
        <w:t>КРАСНОЯРСКИЙ ГОСУДАРСТВЕННЫЙ ПЕДАГОГИЧЕСКИЙ</w:t>
      </w:r>
    </w:p>
    <w:p w:rsidR="00207D68" w:rsidRDefault="00207D68" w:rsidP="00207D68">
      <w:pPr>
        <w:pStyle w:val="Default"/>
        <w:jc w:val="center"/>
        <w:rPr>
          <w:rFonts w:ascii="Times New Roman" w:hAnsi="Times New Roman"/>
        </w:rPr>
      </w:pPr>
      <w:r w:rsidRPr="00E158E9">
        <w:rPr>
          <w:rFonts w:ascii="Times New Roman" w:hAnsi="Times New Roman"/>
        </w:rPr>
        <w:t>УНИВЕРСИТЕТ им. В.П. Астафьева</w:t>
      </w:r>
    </w:p>
    <w:p w:rsidR="00E158E9" w:rsidRDefault="00E158E9" w:rsidP="00207D68">
      <w:pPr>
        <w:pStyle w:val="Defaul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(КГПУ им. В.П. Астафьева)</w:t>
      </w:r>
    </w:p>
    <w:p w:rsidR="00E158E9" w:rsidRDefault="00E158E9" w:rsidP="00207D68">
      <w:pPr>
        <w:pStyle w:val="Default"/>
        <w:jc w:val="center"/>
        <w:rPr>
          <w:rFonts w:ascii="Times New Roman" w:hAnsi="Times New Roman"/>
        </w:rPr>
      </w:pPr>
    </w:p>
    <w:p w:rsidR="00E158E9" w:rsidRPr="00E158E9" w:rsidRDefault="00E158E9" w:rsidP="00207D68">
      <w:pPr>
        <w:pStyle w:val="Default"/>
        <w:jc w:val="center"/>
        <w:rPr>
          <w:rFonts w:ascii="Times New Roman" w:hAnsi="Times New Roman"/>
        </w:rPr>
      </w:pPr>
    </w:p>
    <w:p w:rsidR="00207D68" w:rsidRDefault="00207D68" w:rsidP="00E158E9">
      <w:pPr>
        <w:pStyle w:val="Default"/>
        <w:rPr>
          <w:rFonts w:ascii="Times New Roman" w:hAnsi="Times New Roman"/>
          <w:sz w:val="28"/>
          <w:szCs w:val="28"/>
        </w:rPr>
      </w:pPr>
      <w:r w:rsidRPr="00E158E9">
        <w:rPr>
          <w:rFonts w:ascii="Times New Roman" w:hAnsi="Times New Roman"/>
          <w:sz w:val="28"/>
          <w:szCs w:val="28"/>
        </w:rPr>
        <w:t>Институт физической культуры спорта и здоровья им. И.С. Ярыгина</w:t>
      </w:r>
    </w:p>
    <w:p w:rsidR="00E158E9" w:rsidRPr="00E158E9" w:rsidRDefault="00E158E9" w:rsidP="00E158E9">
      <w:pPr>
        <w:pStyle w:val="Default"/>
        <w:rPr>
          <w:rFonts w:ascii="Times New Roman" w:hAnsi="Times New Roman"/>
          <w:sz w:val="28"/>
          <w:szCs w:val="28"/>
        </w:rPr>
      </w:pPr>
    </w:p>
    <w:p w:rsidR="00207D68" w:rsidRPr="00E158E9" w:rsidRDefault="00E158E9" w:rsidP="00E158E9">
      <w:pPr>
        <w:pStyle w:val="Default"/>
        <w:rPr>
          <w:rFonts w:ascii="Times New Roman" w:hAnsi="Times New Roman"/>
          <w:sz w:val="28"/>
          <w:szCs w:val="28"/>
        </w:rPr>
      </w:pPr>
      <w:r w:rsidRPr="00E158E9">
        <w:rPr>
          <w:rFonts w:ascii="Times New Roman" w:hAnsi="Times New Roman"/>
          <w:bCs/>
          <w:sz w:val="28"/>
          <w:szCs w:val="28"/>
        </w:rPr>
        <w:t>Выпускающая к</w:t>
      </w:r>
      <w:r w:rsidR="00207D68" w:rsidRPr="00E158E9">
        <w:rPr>
          <w:rFonts w:ascii="Times New Roman" w:hAnsi="Times New Roman"/>
          <w:bCs/>
          <w:sz w:val="28"/>
          <w:szCs w:val="28"/>
        </w:rPr>
        <w:t>афедра методики преподавания спортивных дисциплин и национальных видов спорта</w:t>
      </w:r>
    </w:p>
    <w:p w:rsidR="00207D68" w:rsidRDefault="00207D68" w:rsidP="00207D68">
      <w:pPr>
        <w:pStyle w:val="Default"/>
        <w:rPr>
          <w:sz w:val="28"/>
          <w:szCs w:val="28"/>
        </w:rPr>
      </w:pPr>
    </w:p>
    <w:p w:rsidR="00207D68" w:rsidRDefault="00207D68" w:rsidP="00207D68">
      <w:pPr>
        <w:pStyle w:val="Default"/>
        <w:rPr>
          <w:sz w:val="28"/>
          <w:szCs w:val="28"/>
        </w:rPr>
      </w:pPr>
    </w:p>
    <w:p w:rsidR="00207D68" w:rsidRDefault="00207D68" w:rsidP="00207D68">
      <w:pPr>
        <w:pStyle w:val="Default"/>
        <w:rPr>
          <w:sz w:val="28"/>
          <w:szCs w:val="28"/>
        </w:rPr>
      </w:pPr>
    </w:p>
    <w:p w:rsidR="00207D68" w:rsidRPr="00E158E9" w:rsidRDefault="00073EBB" w:rsidP="00E158E9">
      <w:pPr>
        <w:pStyle w:val="Default"/>
        <w:jc w:val="center"/>
        <w:rPr>
          <w:rFonts w:ascii="Times New Roman" w:hAnsi="Times New Roman"/>
          <w:sz w:val="28"/>
          <w:szCs w:val="28"/>
        </w:rPr>
      </w:pPr>
      <w:r w:rsidRPr="00E158E9">
        <w:rPr>
          <w:rFonts w:ascii="Times New Roman" w:hAnsi="Times New Roman"/>
          <w:sz w:val="28"/>
          <w:szCs w:val="28"/>
        </w:rPr>
        <w:t>Колегов Даниил Константинович</w:t>
      </w:r>
    </w:p>
    <w:p w:rsidR="00207D68" w:rsidRDefault="00207D68" w:rsidP="00073EBB">
      <w:pPr>
        <w:pStyle w:val="Default"/>
        <w:jc w:val="center"/>
        <w:rPr>
          <w:rFonts w:ascii="Times New Roman" w:hAnsi="Times New Roman"/>
          <w:bCs/>
          <w:sz w:val="28"/>
          <w:szCs w:val="28"/>
        </w:rPr>
      </w:pPr>
      <w:r w:rsidRPr="00E158E9">
        <w:rPr>
          <w:rFonts w:ascii="Times New Roman" w:hAnsi="Times New Roman"/>
          <w:bCs/>
          <w:sz w:val="28"/>
          <w:szCs w:val="28"/>
        </w:rPr>
        <w:t>ВЫ</w:t>
      </w:r>
      <w:r w:rsidR="00073EBB" w:rsidRPr="00E158E9">
        <w:rPr>
          <w:rFonts w:ascii="Times New Roman" w:hAnsi="Times New Roman"/>
          <w:bCs/>
          <w:sz w:val="28"/>
          <w:szCs w:val="28"/>
        </w:rPr>
        <w:t>ПУСКНАЯ КВАЛИФИКАЦИОННАЯ РАБОТА</w:t>
      </w:r>
    </w:p>
    <w:p w:rsidR="00E158E9" w:rsidRPr="00E158E9" w:rsidRDefault="00E158E9" w:rsidP="00073EBB">
      <w:pPr>
        <w:pStyle w:val="Default"/>
        <w:jc w:val="center"/>
        <w:rPr>
          <w:rFonts w:ascii="Times New Roman" w:hAnsi="Times New Roman"/>
          <w:bCs/>
          <w:sz w:val="28"/>
          <w:szCs w:val="28"/>
        </w:rPr>
      </w:pPr>
    </w:p>
    <w:p w:rsidR="00207D68" w:rsidRPr="00E816B8" w:rsidRDefault="00207D68" w:rsidP="00207D68">
      <w:pPr>
        <w:autoSpaceDE w:val="0"/>
        <w:autoSpaceDN w:val="0"/>
        <w:adjustRightInd w:val="0"/>
        <w:spacing w:line="240" w:lineRule="auto"/>
        <w:ind w:firstLine="0"/>
        <w:jc w:val="center"/>
        <w:rPr>
          <w:i/>
          <w:szCs w:val="28"/>
          <w:lang w:eastAsia="ru-RU"/>
        </w:rPr>
      </w:pPr>
    </w:p>
    <w:p w:rsidR="00073EBB" w:rsidRDefault="00073EBB" w:rsidP="00073EBB">
      <w:pPr>
        <w:autoSpaceDE w:val="0"/>
        <w:autoSpaceDN w:val="0"/>
        <w:adjustRightInd w:val="0"/>
        <w:spacing w:line="240" w:lineRule="auto"/>
        <w:ind w:firstLine="0"/>
        <w:jc w:val="left"/>
        <w:rPr>
          <w:szCs w:val="28"/>
          <w:lang w:eastAsia="ru-RU"/>
        </w:rPr>
      </w:pPr>
      <w:r w:rsidRPr="00073EBB">
        <w:rPr>
          <w:szCs w:val="28"/>
          <w:lang w:eastAsia="ru-RU"/>
        </w:rPr>
        <w:t xml:space="preserve">Тема: </w:t>
      </w:r>
      <w:r w:rsidR="00E158E9">
        <w:rPr>
          <w:szCs w:val="28"/>
          <w:lang w:eastAsia="ru-RU"/>
        </w:rPr>
        <w:t xml:space="preserve">Коррекция психоэмоционального состояния обучающихся с нарушениями интеллекта средствами физической культуры  </w:t>
      </w:r>
    </w:p>
    <w:p w:rsidR="00E158E9" w:rsidRDefault="00E158E9" w:rsidP="00073EBB">
      <w:pPr>
        <w:autoSpaceDE w:val="0"/>
        <w:autoSpaceDN w:val="0"/>
        <w:adjustRightInd w:val="0"/>
        <w:spacing w:line="240" w:lineRule="auto"/>
        <w:ind w:firstLine="0"/>
        <w:jc w:val="left"/>
        <w:rPr>
          <w:szCs w:val="28"/>
          <w:lang w:eastAsia="ru-RU"/>
        </w:rPr>
      </w:pPr>
    </w:p>
    <w:p w:rsidR="00E158E9" w:rsidRPr="00073EBB" w:rsidRDefault="00E158E9" w:rsidP="00073EBB">
      <w:pPr>
        <w:autoSpaceDE w:val="0"/>
        <w:autoSpaceDN w:val="0"/>
        <w:adjustRightInd w:val="0"/>
        <w:spacing w:line="240" w:lineRule="auto"/>
        <w:ind w:firstLine="0"/>
        <w:jc w:val="left"/>
        <w:rPr>
          <w:szCs w:val="28"/>
          <w:lang w:eastAsia="ru-RU"/>
        </w:rPr>
      </w:pPr>
    </w:p>
    <w:p w:rsidR="00073EBB" w:rsidRDefault="00073EBB" w:rsidP="00073EBB">
      <w:pPr>
        <w:autoSpaceDE w:val="0"/>
        <w:autoSpaceDN w:val="0"/>
        <w:adjustRightInd w:val="0"/>
        <w:spacing w:line="240" w:lineRule="auto"/>
        <w:ind w:firstLine="0"/>
        <w:jc w:val="left"/>
        <w:rPr>
          <w:szCs w:val="28"/>
          <w:lang w:eastAsia="ru-RU"/>
        </w:rPr>
      </w:pPr>
      <w:r w:rsidRPr="00073EBB">
        <w:rPr>
          <w:szCs w:val="28"/>
          <w:lang w:eastAsia="ru-RU"/>
        </w:rPr>
        <w:t>Направление подготовки 44.03.01 Педагогическое образование</w:t>
      </w:r>
    </w:p>
    <w:p w:rsidR="00E158E9" w:rsidRPr="00073EBB" w:rsidRDefault="00E158E9" w:rsidP="00073EBB">
      <w:pPr>
        <w:autoSpaceDE w:val="0"/>
        <w:autoSpaceDN w:val="0"/>
        <w:adjustRightInd w:val="0"/>
        <w:spacing w:line="240" w:lineRule="auto"/>
        <w:ind w:firstLine="0"/>
        <w:jc w:val="left"/>
        <w:rPr>
          <w:szCs w:val="28"/>
          <w:lang w:eastAsia="ru-RU"/>
        </w:rPr>
      </w:pPr>
    </w:p>
    <w:p w:rsidR="00073EBB" w:rsidRDefault="00073EBB" w:rsidP="00073EBB">
      <w:pPr>
        <w:autoSpaceDE w:val="0"/>
        <w:autoSpaceDN w:val="0"/>
        <w:adjustRightInd w:val="0"/>
        <w:spacing w:line="240" w:lineRule="auto"/>
        <w:ind w:firstLine="0"/>
        <w:jc w:val="left"/>
        <w:rPr>
          <w:szCs w:val="28"/>
          <w:lang w:eastAsia="ru-RU"/>
        </w:rPr>
      </w:pPr>
      <w:r w:rsidRPr="00073EBB">
        <w:rPr>
          <w:szCs w:val="28"/>
          <w:lang w:eastAsia="ru-RU"/>
        </w:rPr>
        <w:t>Направленность (профиль) педагогической программы Физическая культура</w:t>
      </w:r>
    </w:p>
    <w:p w:rsidR="007D013C" w:rsidRDefault="007D013C" w:rsidP="00073EBB">
      <w:pPr>
        <w:autoSpaceDE w:val="0"/>
        <w:autoSpaceDN w:val="0"/>
        <w:adjustRightInd w:val="0"/>
        <w:spacing w:line="240" w:lineRule="auto"/>
        <w:ind w:firstLine="0"/>
        <w:jc w:val="left"/>
        <w:rPr>
          <w:szCs w:val="28"/>
          <w:lang w:eastAsia="ru-RU"/>
        </w:rPr>
      </w:pPr>
    </w:p>
    <w:p w:rsidR="007D013C" w:rsidRPr="002351AF" w:rsidRDefault="007D013C" w:rsidP="007D013C">
      <w:pPr>
        <w:spacing w:line="240" w:lineRule="auto"/>
        <w:jc w:val="right"/>
      </w:pPr>
      <w:r w:rsidRPr="002351AF">
        <w:t>ДОПУСКАЮ К ЗАЩИТЕ</w:t>
      </w:r>
    </w:p>
    <w:p w:rsidR="007D013C" w:rsidRPr="002351AF" w:rsidRDefault="007D013C" w:rsidP="007D013C">
      <w:pPr>
        <w:spacing w:line="240" w:lineRule="auto"/>
        <w:jc w:val="right"/>
      </w:pPr>
      <w:r w:rsidRPr="002351AF">
        <w:t xml:space="preserve">                                      </w:t>
      </w:r>
      <w:r w:rsidR="007B0FDA">
        <w:t xml:space="preserve"> </w:t>
      </w:r>
      <w:r w:rsidRPr="002351AF">
        <w:t>Зав. кафедрой</w:t>
      </w:r>
      <w:r>
        <w:t>, д-р пед. наук, профессор Янова М.Г.</w:t>
      </w:r>
      <w:r w:rsidRPr="002351AF">
        <w:t xml:space="preserve">                                                                                                                       </w:t>
      </w:r>
      <w:r>
        <w:t xml:space="preserve">                                                     ______________________________________</w:t>
      </w:r>
    </w:p>
    <w:p w:rsidR="007D013C" w:rsidRPr="00FE28C8" w:rsidRDefault="007D013C" w:rsidP="007D013C">
      <w:pPr>
        <w:spacing w:line="240" w:lineRule="auto"/>
        <w:rPr>
          <w:sz w:val="18"/>
          <w:szCs w:val="18"/>
        </w:rPr>
      </w:pPr>
      <w:r w:rsidRPr="002351AF">
        <w:t xml:space="preserve">                                                          </w:t>
      </w:r>
      <w:r>
        <w:t xml:space="preserve">                                      </w:t>
      </w:r>
      <w:r w:rsidRPr="002351AF">
        <w:t xml:space="preserve"> </w:t>
      </w:r>
      <w:r w:rsidRPr="00FE28C8">
        <w:rPr>
          <w:sz w:val="18"/>
          <w:szCs w:val="18"/>
        </w:rPr>
        <w:t>(дата, подпись)</w:t>
      </w:r>
    </w:p>
    <w:p w:rsidR="007D013C" w:rsidRPr="002351AF" w:rsidRDefault="007D013C" w:rsidP="007D013C">
      <w:pPr>
        <w:spacing w:line="240" w:lineRule="auto"/>
        <w:jc w:val="center"/>
      </w:pPr>
      <w:r w:rsidRPr="002351AF">
        <w:t xml:space="preserve">                       </w:t>
      </w:r>
      <w:r>
        <w:t xml:space="preserve">                 </w:t>
      </w:r>
      <w:r w:rsidRPr="002351AF">
        <w:t xml:space="preserve">Руководитель </w:t>
      </w:r>
      <w:r w:rsidRPr="00B01364">
        <w:t>ст. преподаватель Муравьева О.Н.</w:t>
      </w:r>
    </w:p>
    <w:p w:rsidR="007D013C" w:rsidRPr="001A03D6" w:rsidRDefault="007D013C" w:rsidP="007D013C">
      <w:pPr>
        <w:spacing w:line="240" w:lineRule="auto"/>
        <w:jc w:val="right"/>
      </w:pPr>
      <w:r w:rsidRPr="001A03D6">
        <w:t xml:space="preserve">Руководитель зав. кафедрой д-р пед. наук, </w:t>
      </w:r>
    </w:p>
    <w:p w:rsidR="007D013C" w:rsidRPr="001A03D6" w:rsidRDefault="007D013C" w:rsidP="007D013C">
      <w:pPr>
        <w:spacing w:line="240" w:lineRule="auto"/>
        <w:jc w:val="right"/>
      </w:pPr>
      <w:r w:rsidRPr="001A03D6">
        <w:t xml:space="preserve">профессор Янова М.Г.                                                                 </w:t>
      </w:r>
    </w:p>
    <w:p w:rsidR="007D013C" w:rsidRPr="002351AF" w:rsidRDefault="007D013C" w:rsidP="007D013C">
      <w:pPr>
        <w:spacing w:line="240" w:lineRule="auto"/>
        <w:jc w:val="center"/>
      </w:pPr>
      <w:r w:rsidRPr="002351AF">
        <w:t xml:space="preserve">                         </w:t>
      </w:r>
      <w:r>
        <w:t xml:space="preserve">                            </w:t>
      </w:r>
      <w:r w:rsidRPr="002351AF">
        <w:t>Дата защиты _______________________</w:t>
      </w:r>
    </w:p>
    <w:p w:rsidR="007D013C" w:rsidRPr="002351AF" w:rsidRDefault="007D013C" w:rsidP="007D013C">
      <w:pPr>
        <w:spacing w:line="240" w:lineRule="auto"/>
        <w:jc w:val="center"/>
      </w:pPr>
      <w:r w:rsidRPr="002351AF">
        <w:t xml:space="preserve">            </w:t>
      </w:r>
      <w:r>
        <w:t xml:space="preserve">                    </w:t>
      </w:r>
      <w:r w:rsidRPr="002351AF">
        <w:t xml:space="preserve">Обучающийся  </w:t>
      </w:r>
      <w:r>
        <w:t>Колегов Д.К.</w:t>
      </w:r>
    </w:p>
    <w:p w:rsidR="007D013C" w:rsidRPr="002351AF" w:rsidRDefault="007D013C" w:rsidP="007D013C">
      <w:pPr>
        <w:spacing w:line="240" w:lineRule="auto"/>
        <w:ind w:firstLine="0"/>
      </w:pPr>
      <w:r w:rsidRPr="002351AF">
        <w:t xml:space="preserve">                                                               __________________________________</w:t>
      </w:r>
    </w:p>
    <w:p w:rsidR="007D013C" w:rsidRPr="00FE28C8" w:rsidRDefault="007D013C" w:rsidP="007D013C">
      <w:pPr>
        <w:spacing w:line="240" w:lineRule="auto"/>
        <w:rPr>
          <w:sz w:val="20"/>
          <w:szCs w:val="20"/>
        </w:rPr>
      </w:pPr>
      <w:r w:rsidRPr="00FE28C8">
        <w:rPr>
          <w:sz w:val="20"/>
          <w:szCs w:val="20"/>
        </w:rPr>
        <w:t xml:space="preserve">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</w:t>
      </w:r>
      <w:r w:rsidRPr="00FE28C8">
        <w:rPr>
          <w:sz w:val="20"/>
          <w:szCs w:val="20"/>
        </w:rPr>
        <w:t xml:space="preserve"> (дата, подпись)</w:t>
      </w:r>
    </w:p>
    <w:p w:rsidR="007D013C" w:rsidRPr="002351AF" w:rsidRDefault="007D013C" w:rsidP="007D013C">
      <w:pPr>
        <w:jc w:val="right"/>
      </w:pPr>
      <w:r w:rsidRPr="002351AF">
        <w:t xml:space="preserve">                                  </w:t>
      </w:r>
      <w:r>
        <w:t xml:space="preserve">            </w:t>
      </w:r>
      <w:r w:rsidRPr="002351AF">
        <w:t xml:space="preserve">Оценка ___________________________  </w:t>
      </w:r>
    </w:p>
    <w:p w:rsidR="00207D68" w:rsidRPr="007D013C" w:rsidRDefault="007D013C" w:rsidP="007D013C">
      <w:pPr>
        <w:rPr>
          <w:sz w:val="20"/>
          <w:szCs w:val="20"/>
        </w:rPr>
      </w:pPr>
      <w:r w:rsidRPr="00FE28C8">
        <w:rPr>
          <w:sz w:val="20"/>
          <w:szCs w:val="20"/>
        </w:rPr>
        <w:t xml:space="preserve">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(прописью)</w:t>
      </w:r>
    </w:p>
    <w:p w:rsidR="00207D68" w:rsidRDefault="00207D68" w:rsidP="00207D68">
      <w:pPr>
        <w:pStyle w:val="Default"/>
        <w:rPr>
          <w:sz w:val="28"/>
          <w:szCs w:val="28"/>
        </w:rPr>
      </w:pPr>
    </w:p>
    <w:p w:rsidR="00073EBB" w:rsidRDefault="00073EBB" w:rsidP="00E158E9">
      <w:pPr>
        <w:ind w:firstLine="0"/>
        <w:rPr>
          <w:szCs w:val="28"/>
        </w:rPr>
      </w:pPr>
    </w:p>
    <w:p w:rsidR="00AD67E7" w:rsidRDefault="00207D68" w:rsidP="00073EBB">
      <w:pPr>
        <w:jc w:val="center"/>
        <w:rPr>
          <w:szCs w:val="28"/>
        </w:rPr>
      </w:pPr>
      <w:r>
        <w:rPr>
          <w:szCs w:val="28"/>
        </w:rPr>
        <w:t>Красноярск 2019</w:t>
      </w:r>
    </w:p>
    <w:p w:rsidR="00AD67E7" w:rsidRPr="007B0FDA" w:rsidRDefault="00F932E3" w:rsidP="000749AF">
      <w:pPr>
        <w:spacing w:line="240" w:lineRule="auto"/>
        <w:ind w:firstLine="0"/>
        <w:jc w:val="center"/>
        <w:rPr>
          <w:bCs/>
          <w:kern w:val="2"/>
          <w:szCs w:val="28"/>
          <w:lang w:eastAsia="ar-SA"/>
        </w:rPr>
      </w:pPr>
      <w:r>
        <w:lastRenderedPageBreak/>
        <w:t>Содержание</w:t>
      </w:r>
    </w:p>
    <w:p w:rsidR="00AD67E7" w:rsidRPr="001D000D" w:rsidRDefault="002F0BA2" w:rsidP="00171D89">
      <w:pPr>
        <w:pStyle w:val="11"/>
        <w:tabs>
          <w:tab w:val="right" w:leader="dot" w:pos="9345"/>
        </w:tabs>
        <w:ind w:firstLine="0"/>
        <w:rPr>
          <w:rFonts w:ascii="Calibri" w:hAnsi="Calibri"/>
          <w:noProof/>
          <w:sz w:val="22"/>
          <w:lang w:eastAsia="ru-RU"/>
        </w:rPr>
      </w:pPr>
      <w:r w:rsidRPr="00E85872">
        <w:fldChar w:fldCharType="begin"/>
      </w:r>
      <w:r w:rsidR="00AD67E7" w:rsidRPr="00E85872">
        <w:instrText xml:space="preserve"> TOC \o "1-3" \h \z \u </w:instrText>
      </w:r>
      <w:r w:rsidRPr="00E85872">
        <w:fldChar w:fldCharType="separate"/>
      </w:r>
      <w:hyperlink w:anchor="_Toc488938681" w:history="1">
        <w:r w:rsidR="00AD67E7" w:rsidRPr="001D000D">
          <w:rPr>
            <w:rStyle w:val="aa"/>
            <w:noProof/>
          </w:rPr>
          <w:t>Введение</w:t>
        </w:r>
        <w:r w:rsidR="00AD67E7" w:rsidRPr="001D000D">
          <w:rPr>
            <w:noProof/>
            <w:webHidden/>
          </w:rPr>
          <w:t>…………………………………………………………………………...</w:t>
        </w:r>
        <w:r w:rsidR="001D000D" w:rsidRPr="001D000D">
          <w:rPr>
            <w:noProof/>
            <w:webHidden/>
          </w:rPr>
          <w:t>..</w:t>
        </w:r>
        <w:r w:rsidR="00AD67E7" w:rsidRPr="001D000D">
          <w:rPr>
            <w:noProof/>
            <w:webHidden/>
          </w:rPr>
          <w:t>3</w:t>
        </w:r>
      </w:hyperlink>
    </w:p>
    <w:p w:rsidR="00AD67E7" w:rsidRPr="001D000D" w:rsidRDefault="00B76A1D" w:rsidP="00171D89">
      <w:pPr>
        <w:pStyle w:val="11"/>
        <w:tabs>
          <w:tab w:val="right" w:leader="dot" w:pos="9345"/>
        </w:tabs>
        <w:ind w:firstLine="0"/>
        <w:rPr>
          <w:rStyle w:val="aa"/>
          <w:noProof/>
        </w:rPr>
      </w:pPr>
      <w:hyperlink w:anchor="_Toc488938682" w:history="1">
        <w:r w:rsidR="00AD67E7" w:rsidRPr="001D000D">
          <w:rPr>
            <w:rStyle w:val="aa"/>
            <w:noProof/>
          </w:rPr>
          <w:t>1. Теоретические основы особенности психоэмоциональн</w:t>
        </w:r>
        <w:r w:rsidR="00EC5280" w:rsidRPr="001D000D">
          <w:rPr>
            <w:rStyle w:val="aa"/>
            <w:noProof/>
          </w:rPr>
          <w:t>ого состояни</w:t>
        </w:r>
        <w:r w:rsidR="007432BA" w:rsidRPr="001D000D">
          <w:rPr>
            <w:rStyle w:val="aa"/>
            <w:noProof/>
          </w:rPr>
          <w:t>я обучающихся</w:t>
        </w:r>
        <w:r w:rsidR="00EC5280" w:rsidRPr="001D000D">
          <w:rPr>
            <w:rStyle w:val="aa"/>
            <w:noProof/>
          </w:rPr>
          <w:t xml:space="preserve"> с нарушениями</w:t>
        </w:r>
        <w:r w:rsidR="00AD67E7" w:rsidRPr="001D000D">
          <w:rPr>
            <w:rStyle w:val="aa"/>
            <w:noProof/>
          </w:rPr>
          <w:t xml:space="preserve"> интеллекта</w:t>
        </w:r>
      </w:hyperlink>
    </w:p>
    <w:p w:rsidR="00AD67E7" w:rsidRPr="001D000D" w:rsidRDefault="00AD67E7" w:rsidP="001003FF">
      <w:pPr>
        <w:ind w:firstLine="284"/>
      </w:pPr>
      <w:r w:rsidRPr="001D000D">
        <w:t>1.1.Психоэмоциональное состояние</w:t>
      </w:r>
      <w:r w:rsidR="00C260C1" w:rsidRPr="001D000D">
        <w:t xml:space="preserve"> человека …..…………………………</w:t>
      </w:r>
      <w:r w:rsidR="00B76A1D">
        <w:t>…</w:t>
      </w:r>
      <w:bookmarkStart w:id="0" w:name="_GoBack"/>
      <w:bookmarkEnd w:id="0"/>
      <w:r w:rsidR="00C260C1" w:rsidRPr="001D000D">
        <w:t>.</w:t>
      </w:r>
      <w:r w:rsidR="001D000D" w:rsidRPr="001D000D">
        <w:t>.</w:t>
      </w:r>
      <w:r w:rsidR="004C2C90">
        <w:t>.</w:t>
      </w:r>
      <w:r w:rsidR="001D000D">
        <w:t>7</w:t>
      </w:r>
    </w:p>
    <w:p w:rsidR="00AD67E7" w:rsidRPr="004C2C90" w:rsidRDefault="00B76A1D" w:rsidP="004C2C90">
      <w:pPr>
        <w:pStyle w:val="21"/>
        <w:rPr>
          <w:rFonts w:ascii="Calibri" w:hAnsi="Calibri"/>
          <w:sz w:val="22"/>
          <w:lang w:eastAsia="ru-RU"/>
        </w:rPr>
      </w:pPr>
      <w:hyperlink w:anchor="_Toc488938683" w:history="1">
        <w:r w:rsidR="00AD67E7" w:rsidRPr="004C2C90">
          <w:rPr>
            <w:rStyle w:val="aa"/>
            <w:b w:val="0"/>
          </w:rPr>
          <w:t>1.2.Особен</w:t>
        </w:r>
        <w:r w:rsidR="007432BA" w:rsidRPr="004C2C90">
          <w:rPr>
            <w:rStyle w:val="aa"/>
            <w:b w:val="0"/>
          </w:rPr>
          <w:t>ности физического развития обучающихся</w:t>
        </w:r>
        <w:r w:rsidR="00AD67E7" w:rsidRPr="004C2C90">
          <w:rPr>
            <w:rStyle w:val="aa"/>
            <w:b w:val="0"/>
          </w:rPr>
          <w:t xml:space="preserve"> с нарушениями интеллекта</w:t>
        </w:r>
        <w:r w:rsidR="00AD67E7" w:rsidRPr="004C2C90">
          <w:rPr>
            <w:b w:val="0"/>
            <w:webHidden/>
          </w:rPr>
          <w:t>………………………………………………………………………</w:t>
        </w:r>
        <w:r>
          <w:rPr>
            <w:b w:val="0"/>
            <w:webHidden/>
          </w:rPr>
          <w:t>..</w:t>
        </w:r>
        <w:r w:rsidR="001D000D" w:rsidRPr="004C2C90">
          <w:rPr>
            <w:b w:val="0"/>
            <w:webHidden/>
          </w:rPr>
          <w:t>…</w:t>
        </w:r>
        <w:r w:rsidR="004C2C90">
          <w:rPr>
            <w:b w:val="0"/>
            <w:webHidden/>
          </w:rPr>
          <w:t>..9</w:t>
        </w:r>
      </w:hyperlink>
    </w:p>
    <w:p w:rsidR="00AD67E7" w:rsidRPr="004C2C90" w:rsidRDefault="00B76A1D" w:rsidP="004C2C90">
      <w:pPr>
        <w:pStyle w:val="21"/>
        <w:rPr>
          <w:b w:val="0"/>
        </w:rPr>
      </w:pPr>
      <w:hyperlink w:anchor="_Toc488938684" w:history="1">
        <w:r w:rsidR="00AD67E7" w:rsidRPr="004C2C90">
          <w:rPr>
            <w:rStyle w:val="aa"/>
            <w:b w:val="0"/>
          </w:rPr>
          <w:t>1.3.Специфика пс</w:t>
        </w:r>
        <w:r w:rsidR="007432BA" w:rsidRPr="004C2C90">
          <w:rPr>
            <w:rStyle w:val="aa"/>
            <w:b w:val="0"/>
          </w:rPr>
          <w:t>ихоэмоционального развития обучающихся</w:t>
        </w:r>
        <w:r w:rsidR="00AD67E7" w:rsidRPr="004C2C90">
          <w:rPr>
            <w:rStyle w:val="aa"/>
            <w:b w:val="0"/>
          </w:rPr>
          <w:t xml:space="preserve"> с </w:t>
        </w:r>
        <w:r w:rsidR="00EC5280" w:rsidRPr="004C2C90">
          <w:rPr>
            <w:rStyle w:val="aa"/>
            <w:b w:val="0"/>
          </w:rPr>
          <w:t>нарушениями</w:t>
        </w:r>
        <w:r w:rsidR="007432BA" w:rsidRPr="004C2C90">
          <w:rPr>
            <w:rStyle w:val="aa"/>
            <w:b w:val="0"/>
          </w:rPr>
          <w:t xml:space="preserve"> </w:t>
        </w:r>
        <w:r w:rsidR="00AD67E7" w:rsidRPr="004C2C90">
          <w:rPr>
            <w:rStyle w:val="aa"/>
            <w:b w:val="0"/>
          </w:rPr>
          <w:t>интеллекта</w:t>
        </w:r>
        <w:r w:rsidR="007432BA" w:rsidRPr="004C2C90">
          <w:rPr>
            <w:rStyle w:val="aa"/>
            <w:b w:val="0"/>
          </w:rPr>
          <w:t>.</w:t>
        </w:r>
        <w:r w:rsidR="007432BA" w:rsidRPr="004C2C90">
          <w:rPr>
            <w:b w:val="0"/>
            <w:webHidden/>
          </w:rPr>
          <w:t>……………………</w:t>
        </w:r>
        <w:r w:rsidR="00AD67E7" w:rsidRPr="004C2C90">
          <w:rPr>
            <w:b w:val="0"/>
            <w:webHidden/>
          </w:rPr>
          <w:t>…………………………</w:t>
        </w:r>
        <w:r w:rsidR="007B0FDA" w:rsidRPr="004C2C90">
          <w:rPr>
            <w:b w:val="0"/>
            <w:webHidden/>
          </w:rPr>
          <w:t>…………………</w:t>
        </w:r>
        <w:r w:rsidR="00AD67E7" w:rsidRPr="004C2C90">
          <w:rPr>
            <w:b w:val="0"/>
            <w:webHidden/>
          </w:rPr>
          <w:t>……</w:t>
        </w:r>
        <w:r>
          <w:rPr>
            <w:b w:val="0"/>
            <w:webHidden/>
          </w:rPr>
          <w:t>.</w:t>
        </w:r>
        <w:r w:rsidR="001D000D" w:rsidRPr="004C2C90">
          <w:rPr>
            <w:b w:val="0"/>
            <w:webHidden/>
          </w:rPr>
          <w:t>…</w:t>
        </w:r>
        <w:r w:rsidR="00AD67E7" w:rsidRPr="004C2C90">
          <w:rPr>
            <w:b w:val="0"/>
            <w:webHidden/>
          </w:rPr>
          <w:t>1</w:t>
        </w:r>
        <w:r w:rsidR="004C2C90">
          <w:rPr>
            <w:b w:val="0"/>
            <w:webHidden/>
          </w:rPr>
          <w:t>3</w:t>
        </w:r>
      </w:hyperlink>
    </w:p>
    <w:p w:rsidR="00AD67E7" w:rsidRPr="001D000D" w:rsidRDefault="00AD67E7" w:rsidP="007D5CB6">
      <w:pPr>
        <w:ind w:firstLine="284"/>
      </w:pPr>
      <w:r w:rsidRPr="001D000D">
        <w:t>1.4.Средства коррекции пси</w:t>
      </w:r>
      <w:r w:rsidR="007432BA" w:rsidRPr="001D000D">
        <w:t>хоэмоционального состояния обучающихся</w:t>
      </w:r>
      <w:r w:rsidRPr="001D000D">
        <w:t xml:space="preserve"> на занятиях</w:t>
      </w:r>
      <w:r w:rsidR="007432BA" w:rsidRPr="001D000D">
        <w:t xml:space="preserve"> </w:t>
      </w:r>
      <w:r w:rsidRPr="001D000D">
        <w:t>адаптивной физической культуры …………………………………</w:t>
      </w:r>
      <w:r w:rsidR="00B76A1D">
        <w:t>..</w:t>
      </w:r>
      <w:r w:rsidR="001D000D" w:rsidRPr="001D000D">
        <w:t>…</w:t>
      </w:r>
      <w:r w:rsidRPr="001D000D">
        <w:t>1</w:t>
      </w:r>
      <w:r w:rsidR="004C2C90">
        <w:t>7</w:t>
      </w:r>
    </w:p>
    <w:p w:rsidR="00AD67E7" w:rsidRPr="001D000D" w:rsidRDefault="00AD67E7" w:rsidP="007D5CB6">
      <w:pPr>
        <w:ind w:firstLine="0"/>
      </w:pPr>
      <w:r w:rsidRPr="001D000D">
        <w:t>2. Методы и организация исследования</w:t>
      </w:r>
    </w:p>
    <w:p w:rsidR="00AD67E7" w:rsidRPr="001D000D" w:rsidRDefault="00AD67E7" w:rsidP="007D5CB6">
      <w:pPr>
        <w:ind w:firstLine="284"/>
      </w:pPr>
      <w:r w:rsidRPr="001D000D">
        <w:t>2.1. Методы исследования …..………………………………………….…</w:t>
      </w:r>
      <w:r w:rsidR="00B76A1D">
        <w:t>...</w:t>
      </w:r>
      <w:r w:rsidRPr="001D000D">
        <w:t>…</w:t>
      </w:r>
      <w:r w:rsidR="001D000D" w:rsidRPr="001D000D">
        <w:t>.</w:t>
      </w:r>
      <w:r w:rsidRPr="001D000D">
        <w:t>2</w:t>
      </w:r>
      <w:r w:rsidR="004C2C90">
        <w:t>3</w:t>
      </w:r>
    </w:p>
    <w:p w:rsidR="00AD67E7" w:rsidRPr="001D000D" w:rsidRDefault="00AD67E7" w:rsidP="007D5CB6">
      <w:pPr>
        <w:pStyle w:val="11"/>
        <w:tabs>
          <w:tab w:val="right" w:leader="dot" w:pos="9345"/>
        </w:tabs>
        <w:ind w:firstLine="284"/>
      </w:pPr>
      <w:r w:rsidRPr="001D000D">
        <w:t>2.2. Организация исследования…………………………………...………</w:t>
      </w:r>
      <w:r w:rsidR="00B76A1D">
        <w:t>…</w:t>
      </w:r>
      <w:r w:rsidRPr="001D000D">
        <w:t>….2</w:t>
      </w:r>
      <w:r w:rsidR="004C2C90">
        <w:t>7</w:t>
      </w:r>
    </w:p>
    <w:p w:rsidR="00AD67E7" w:rsidRPr="001D000D" w:rsidRDefault="00AD67E7" w:rsidP="007D5CB6">
      <w:pPr>
        <w:pStyle w:val="11"/>
        <w:tabs>
          <w:tab w:val="right" w:leader="dot" w:pos="9345"/>
        </w:tabs>
        <w:ind w:firstLine="0"/>
      </w:pPr>
      <w:r w:rsidRPr="001D000D">
        <w:t>3. Результаты экспериментального обоснования применения средств физической культуры для коррекции психоэмоциональн</w:t>
      </w:r>
      <w:r w:rsidR="00EC5280" w:rsidRPr="001D000D">
        <w:t xml:space="preserve">ого состояния </w:t>
      </w:r>
      <w:r w:rsidR="007432BA" w:rsidRPr="001D000D">
        <w:t>обучающихся</w:t>
      </w:r>
      <w:r w:rsidR="00EC5280" w:rsidRPr="001D000D">
        <w:t xml:space="preserve"> с нарушениями</w:t>
      </w:r>
      <w:r w:rsidRPr="001D000D">
        <w:t xml:space="preserve"> интеллекта средствами физической культуры</w:t>
      </w:r>
    </w:p>
    <w:p w:rsidR="00AD67E7" w:rsidRPr="001D000D" w:rsidRDefault="00AD67E7" w:rsidP="005B485C">
      <w:pPr>
        <w:pStyle w:val="11"/>
        <w:tabs>
          <w:tab w:val="right" w:leader="dot" w:pos="9345"/>
        </w:tabs>
        <w:ind w:firstLine="284"/>
      </w:pPr>
      <w:r w:rsidRPr="001D000D">
        <w:t>3.1.Оценка психоэмоциональн</w:t>
      </w:r>
      <w:r w:rsidR="007432BA" w:rsidRPr="001D000D">
        <w:t>ого состояния обучающихся</w:t>
      </w:r>
      <w:r w:rsidR="00EC5280" w:rsidRPr="001D000D">
        <w:t xml:space="preserve"> с нарушениями</w:t>
      </w:r>
      <w:r w:rsidRPr="001D000D">
        <w:t xml:space="preserve"> интеллекта до эксперимента ………………………………………………..…</w:t>
      </w:r>
      <w:r w:rsidR="001D000D" w:rsidRPr="001D000D">
        <w:t>…</w:t>
      </w:r>
      <w:r w:rsidR="00B76A1D">
        <w:t>.</w:t>
      </w:r>
      <w:r w:rsidR="001D000D" w:rsidRPr="001D000D">
        <w:t>.</w:t>
      </w:r>
      <w:r w:rsidR="004C2C90">
        <w:t>28</w:t>
      </w:r>
    </w:p>
    <w:p w:rsidR="00AD67E7" w:rsidRPr="001D000D" w:rsidRDefault="00AD67E7" w:rsidP="005B485C">
      <w:pPr>
        <w:pStyle w:val="11"/>
        <w:tabs>
          <w:tab w:val="right" w:leader="dot" w:pos="9345"/>
        </w:tabs>
        <w:ind w:firstLine="284"/>
      </w:pPr>
      <w:r w:rsidRPr="001D000D">
        <w:t>3.2.Применения средств физической культуры для коррекции психоэмоциональн</w:t>
      </w:r>
      <w:r w:rsidR="00EC5280" w:rsidRPr="001D000D">
        <w:t xml:space="preserve">ого состояния </w:t>
      </w:r>
      <w:r w:rsidR="007432BA" w:rsidRPr="001D000D">
        <w:t>обучающихся</w:t>
      </w:r>
      <w:r w:rsidR="00EC5280" w:rsidRPr="001D000D">
        <w:t xml:space="preserve"> с нарушениями</w:t>
      </w:r>
      <w:r w:rsidRPr="001D000D">
        <w:t xml:space="preserve"> интеллекта ……...…</w:t>
      </w:r>
      <w:r w:rsidR="001D000D" w:rsidRPr="001D000D">
        <w:t>……………………………………………………………………………</w:t>
      </w:r>
      <w:r w:rsidR="00B76A1D">
        <w:t>..</w:t>
      </w:r>
      <w:r w:rsidRPr="001D000D">
        <w:t>3</w:t>
      </w:r>
      <w:r w:rsidR="004C2C90">
        <w:t>5</w:t>
      </w:r>
    </w:p>
    <w:p w:rsidR="00AD67E7" w:rsidRPr="001D000D" w:rsidRDefault="00AD67E7" w:rsidP="005B485C">
      <w:pPr>
        <w:pStyle w:val="11"/>
        <w:tabs>
          <w:tab w:val="right" w:leader="dot" w:pos="9345"/>
        </w:tabs>
        <w:ind w:firstLine="284"/>
      </w:pPr>
      <w:r w:rsidRPr="001D000D">
        <w:t>3.3.Оценка психоэмоциональн</w:t>
      </w:r>
      <w:r w:rsidR="00EC5280" w:rsidRPr="001D000D">
        <w:t xml:space="preserve">ого состояния </w:t>
      </w:r>
      <w:r w:rsidR="007432BA" w:rsidRPr="001D000D">
        <w:t>обучающихся</w:t>
      </w:r>
      <w:r w:rsidR="00EC5280" w:rsidRPr="001D000D">
        <w:t xml:space="preserve"> с нарушениями</w:t>
      </w:r>
      <w:r w:rsidRPr="001D000D">
        <w:t xml:space="preserve"> интеллекта после эксперимента.………………………....................................</w:t>
      </w:r>
      <w:r w:rsidR="00B76A1D">
        <w:t>....</w:t>
      </w:r>
      <w:r w:rsidRPr="001D000D">
        <w:t>..</w:t>
      </w:r>
      <w:r w:rsidR="004C2C90">
        <w:t>38</w:t>
      </w:r>
    </w:p>
    <w:p w:rsidR="00AD67E7" w:rsidRPr="001D000D" w:rsidRDefault="00AD67E7" w:rsidP="005B485C">
      <w:pPr>
        <w:ind w:firstLine="0"/>
        <w:jc w:val="left"/>
        <w:rPr>
          <w:szCs w:val="28"/>
        </w:rPr>
      </w:pPr>
      <w:r w:rsidRPr="001D000D">
        <w:rPr>
          <w:szCs w:val="28"/>
        </w:rPr>
        <w:t>Выводы…………………………………………………………………………...</w:t>
      </w:r>
      <w:r w:rsidR="001D000D" w:rsidRPr="001D000D">
        <w:rPr>
          <w:szCs w:val="28"/>
        </w:rPr>
        <w:t>....</w:t>
      </w:r>
      <w:r w:rsidR="004C2C90">
        <w:rPr>
          <w:szCs w:val="28"/>
        </w:rPr>
        <w:t>49</w:t>
      </w:r>
    </w:p>
    <w:p w:rsidR="00AD67E7" w:rsidRPr="001D000D" w:rsidRDefault="00AD67E7" w:rsidP="005B485C">
      <w:pPr>
        <w:ind w:firstLine="0"/>
        <w:jc w:val="left"/>
        <w:rPr>
          <w:szCs w:val="28"/>
        </w:rPr>
      </w:pPr>
      <w:r w:rsidRPr="001D000D">
        <w:rPr>
          <w:szCs w:val="28"/>
        </w:rPr>
        <w:t xml:space="preserve">Список </w:t>
      </w:r>
      <w:r w:rsidR="00F932E3" w:rsidRPr="001D000D">
        <w:rPr>
          <w:szCs w:val="28"/>
        </w:rPr>
        <w:t>использованных источников</w:t>
      </w:r>
      <w:r w:rsidR="0051582D" w:rsidRPr="001D000D">
        <w:rPr>
          <w:szCs w:val="28"/>
        </w:rPr>
        <w:t>………………………………..………</w:t>
      </w:r>
      <w:r w:rsidR="001D000D" w:rsidRPr="001D000D">
        <w:rPr>
          <w:szCs w:val="28"/>
        </w:rPr>
        <w:t>……</w:t>
      </w:r>
      <w:r w:rsidR="00DA790C">
        <w:rPr>
          <w:szCs w:val="28"/>
        </w:rPr>
        <w:t>.</w:t>
      </w:r>
      <w:r w:rsidR="001D000D">
        <w:rPr>
          <w:szCs w:val="28"/>
        </w:rPr>
        <w:t>52</w:t>
      </w:r>
    </w:p>
    <w:p w:rsidR="00AD67E7" w:rsidRPr="001D000D" w:rsidRDefault="00AD67E7" w:rsidP="005B485C">
      <w:pPr>
        <w:ind w:firstLine="0"/>
        <w:jc w:val="left"/>
        <w:rPr>
          <w:szCs w:val="28"/>
        </w:rPr>
      </w:pPr>
      <w:r w:rsidRPr="001D000D">
        <w:rPr>
          <w:szCs w:val="28"/>
        </w:rPr>
        <w:t>Приложения……………………………………………………………………..</w:t>
      </w:r>
      <w:r w:rsidR="0051582D" w:rsidRPr="001D000D">
        <w:rPr>
          <w:szCs w:val="28"/>
        </w:rPr>
        <w:t>.</w:t>
      </w:r>
      <w:r w:rsidR="001D000D" w:rsidRPr="001D000D">
        <w:rPr>
          <w:szCs w:val="28"/>
        </w:rPr>
        <w:t>....</w:t>
      </w:r>
      <w:r w:rsidR="00DA790C">
        <w:rPr>
          <w:szCs w:val="28"/>
        </w:rPr>
        <w:t>.</w:t>
      </w:r>
      <w:r w:rsidR="001D000D">
        <w:rPr>
          <w:szCs w:val="28"/>
        </w:rPr>
        <w:t>59</w:t>
      </w:r>
    </w:p>
    <w:p w:rsidR="00AD67E7" w:rsidRPr="00E85872" w:rsidRDefault="00AD67E7" w:rsidP="00171D89">
      <w:pPr>
        <w:pStyle w:val="11"/>
        <w:tabs>
          <w:tab w:val="right" w:leader="dot" w:pos="9345"/>
        </w:tabs>
        <w:ind w:firstLine="0"/>
        <w:rPr>
          <w:rFonts w:ascii="Calibri" w:hAnsi="Calibri"/>
          <w:noProof/>
          <w:sz w:val="22"/>
          <w:lang w:eastAsia="ru-RU"/>
        </w:rPr>
      </w:pPr>
    </w:p>
    <w:p w:rsidR="00AD67E7" w:rsidRDefault="002F0BA2" w:rsidP="00E85872">
      <w:pPr>
        <w:tabs>
          <w:tab w:val="left" w:pos="4020"/>
        </w:tabs>
        <w:ind w:firstLine="0"/>
      </w:pPr>
      <w:r w:rsidRPr="00E85872">
        <w:fldChar w:fldCharType="end"/>
      </w:r>
      <w:bookmarkStart w:id="1" w:name="_Toc488938681"/>
      <w:r w:rsidR="00AD67E7">
        <w:tab/>
      </w:r>
      <w:bookmarkEnd w:id="1"/>
    </w:p>
    <w:p w:rsidR="00AD67E7" w:rsidRPr="001D000D" w:rsidRDefault="00AD67E7" w:rsidP="008100A5">
      <w:pPr>
        <w:ind w:firstLine="0"/>
        <w:jc w:val="center"/>
      </w:pPr>
      <w:r>
        <w:br w:type="page"/>
      </w:r>
      <w:r w:rsidRPr="001D000D">
        <w:lastRenderedPageBreak/>
        <w:t>Введение</w:t>
      </w:r>
    </w:p>
    <w:p w:rsidR="00AD67E7" w:rsidRDefault="00AD67E7" w:rsidP="007914DE">
      <w:r w:rsidRPr="001D000D">
        <w:t>Актуальность.</w:t>
      </w:r>
      <w:r w:rsidRPr="00E816B8">
        <w:t xml:space="preserve"> </w:t>
      </w:r>
      <w:r w:rsidRPr="004E7CA1">
        <w:t>Проблема совершенствования человека</w:t>
      </w:r>
      <w:r>
        <w:t xml:space="preserve"> – актуальная проблема современ</w:t>
      </w:r>
      <w:r w:rsidRPr="004E7CA1">
        <w:t>ного мира, стержнем которой являются поис</w:t>
      </w:r>
      <w:r>
        <w:t>ки путей к его свободному и гар</w:t>
      </w:r>
      <w:r w:rsidRPr="004E7CA1">
        <w:t>моничному развитию. А необходимым условием радости и счастья человека является здоровье. Правильно говорят, что продолжительность жизни измеряется годами, а ее качество – здоровьем. Здоровье человека – это главная ценность жизни</w:t>
      </w:r>
      <w:r>
        <w:t xml:space="preserve"> (</w:t>
      </w:r>
      <w:r w:rsidRPr="000B6A0B">
        <w:t>М.Г. Ишмухаметов</w:t>
      </w:r>
      <w:r>
        <w:t>, 2013)</w:t>
      </w:r>
      <w:r w:rsidRPr="004E7CA1">
        <w:t>.</w:t>
      </w:r>
    </w:p>
    <w:p w:rsidR="00AD67E7" w:rsidRDefault="00AD67E7" w:rsidP="009324D7">
      <w:r>
        <w:t>По статистике Минздрава, в нашей стране сейчас рождается до 70 % детей с отклонениями в состоянии здоровья (В.Б. Болдырева, А.Ю. Кейно, П.М. Грицков, 2017).</w:t>
      </w:r>
    </w:p>
    <w:p w:rsidR="00AD67E7" w:rsidRDefault="00AD67E7" w:rsidP="007914DE">
      <w:r w:rsidRPr="0075471E">
        <w:t>О здоровье детей можно говорить не только при отсутствии каких-либо заболеваний, но и при условии гармоничного нервно-психического развития, высокой умственной и физической работоспособности. Поэтому наиболее важным я считаю формирование у детей мотивации здорового образа жизни</w:t>
      </w:r>
      <w:r>
        <w:t xml:space="preserve"> (</w:t>
      </w:r>
      <w:r w:rsidRPr="0075471E">
        <w:t>А.Ю. Ермакова</w:t>
      </w:r>
      <w:r>
        <w:t>, 2015)</w:t>
      </w:r>
      <w:r w:rsidRPr="0075471E">
        <w:t>.</w:t>
      </w:r>
    </w:p>
    <w:p w:rsidR="00AD67E7" w:rsidRDefault="00AD67E7" w:rsidP="007914DE">
      <w:r>
        <w:t>Ф</w:t>
      </w:r>
      <w:r w:rsidRPr="00DA3BAF">
        <w:t xml:space="preserve">изическое воспитание – педагогическая </w:t>
      </w:r>
      <w:r>
        <w:t>система физического со</w:t>
      </w:r>
      <w:r w:rsidRPr="00DA3BAF">
        <w:t>вершенствования человека, направленная на правильное физическое развитие, укрепление здоровья, о</w:t>
      </w:r>
      <w:r>
        <w:t>беспечение высокой работоспособ</w:t>
      </w:r>
      <w:r w:rsidRPr="00DA3BAF">
        <w:t xml:space="preserve">ности и выработку потребности в </w:t>
      </w:r>
      <w:r>
        <w:t>постоянном физическом самосовер</w:t>
      </w:r>
      <w:r w:rsidRPr="00DA3BAF">
        <w:t>шенствовании</w:t>
      </w:r>
      <w:r>
        <w:t xml:space="preserve"> (Ч.Т. Иванков, А.</w:t>
      </w:r>
      <w:r w:rsidRPr="00DA3BAF">
        <w:t xml:space="preserve">В. Сафошин </w:t>
      </w:r>
      <w:r>
        <w:t>и др., 2014)</w:t>
      </w:r>
      <w:r w:rsidRPr="00DA3BAF">
        <w:t>.</w:t>
      </w:r>
    </w:p>
    <w:p w:rsidR="00AD67E7" w:rsidRDefault="00AD67E7" w:rsidP="00667A21">
      <w:r>
        <w:t xml:space="preserve">Физическое воспитание благотворно влияет на все функциональные системы человека, на интеллектуальное развитие и психическое состояние, особенно в детском возрасте, когда ребенок развивается и психоэмоционально не стабилен. </w:t>
      </w:r>
    </w:p>
    <w:p w:rsidR="00AD67E7" w:rsidRDefault="00AD67E7" w:rsidP="00332319">
      <w:r>
        <w:t>Так же физическое воспитание является одним из важнейших компонентов в развитии у детей с интеллектуальным нарушением.</w:t>
      </w:r>
    </w:p>
    <w:p w:rsidR="00AD67E7" w:rsidRDefault="00AD67E7" w:rsidP="00963FF7">
      <w:r>
        <w:t xml:space="preserve">Физкультурно-спортивные занятия позволяют не только накапливать двигательный опыт, воспитывать физические качества ребенка, но и способствуют проявлению личных качеств умственно отсталых школьников, </w:t>
      </w:r>
      <w:r>
        <w:lastRenderedPageBreak/>
        <w:t>расширяют общение данных лиц со здоровыми сверстниками. То есть физическая культура и спорт выступают еще и важным фактором социализации данных детей (О.Ф. Жуков, Ф.А. Акчурин, 2009).</w:t>
      </w:r>
    </w:p>
    <w:p w:rsidR="00AD67E7" w:rsidRDefault="00AD67E7" w:rsidP="007914DE">
      <w:r>
        <w:t>Заболеваемость ум</w:t>
      </w:r>
      <w:r w:rsidRPr="00EF4326">
        <w:t>ственной отсталостью наблюдается у 3% живорожденных детей; люди с умственной отстало</w:t>
      </w:r>
      <w:r>
        <w:t>стью составляют 1% всего населе</w:t>
      </w:r>
      <w:r w:rsidRPr="00EF4326">
        <w:t>ния. Распространенность э</w:t>
      </w:r>
      <w:r>
        <w:t>того недуга постоянно увеличива</w:t>
      </w:r>
      <w:r w:rsidRPr="00EF4326">
        <w:t>ется</w:t>
      </w:r>
      <w:r>
        <w:t xml:space="preserve"> (Д.Н. Исаев, Т.А. Колосова, 2012)</w:t>
      </w:r>
      <w:r w:rsidRPr="00EF4326">
        <w:t>.</w:t>
      </w:r>
    </w:p>
    <w:p w:rsidR="00AD67E7" w:rsidRDefault="00AD67E7" w:rsidP="007914DE">
      <w:r w:rsidRPr="007914DE">
        <w:t xml:space="preserve">В начале XX века были </w:t>
      </w:r>
      <w:r>
        <w:t>созданы предпосылки первой клас</w:t>
      </w:r>
      <w:r w:rsidRPr="007914DE">
        <w:t>сификации умственно отсталых</w:t>
      </w:r>
      <w:r>
        <w:t xml:space="preserve"> детей по степени тяжести интел</w:t>
      </w:r>
      <w:r w:rsidRPr="007914DE">
        <w:t>лектуального дефекта.</w:t>
      </w:r>
      <w:r>
        <w:t xml:space="preserve"> </w:t>
      </w:r>
      <w:r w:rsidRPr="007914DE">
        <w:t>Наиболее известная из них, подразделяющая олигофрению на три группы: дебильность (IQ 69–50), имбецильность (IQ 49–35) и идиотию (IQ 34–20), принадлежит известному немецкому психиатру Эмилю Крепелину (1915)</w:t>
      </w:r>
      <w:r>
        <w:t xml:space="preserve"> (А.</w:t>
      </w:r>
      <w:r w:rsidRPr="007914DE">
        <w:t>Г. Московкина</w:t>
      </w:r>
      <w:r>
        <w:t>,</w:t>
      </w:r>
      <w:r w:rsidRPr="007914DE">
        <w:t xml:space="preserve"> </w:t>
      </w:r>
      <w:r>
        <w:t>Т.</w:t>
      </w:r>
      <w:r w:rsidRPr="007914DE">
        <w:t>М</w:t>
      </w:r>
      <w:r>
        <w:t>. Уманская, 2013).</w:t>
      </w:r>
    </w:p>
    <w:p w:rsidR="00AD67E7" w:rsidRDefault="00AD67E7" w:rsidP="007914DE">
      <w:r>
        <w:t>Н</w:t>
      </w:r>
      <w:r w:rsidRPr="00332319">
        <w:t>арушения высшей нервной деятельности, недоразвитие психических процессов яв</w:t>
      </w:r>
      <w:r>
        <w:t>ляются причиной ряда специфичес</w:t>
      </w:r>
      <w:r w:rsidRPr="00332319">
        <w:t xml:space="preserve">ких особенностей личности </w:t>
      </w:r>
      <w:r>
        <w:t>умственно отсталых, характеризу</w:t>
      </w:r>
      <w:r w:rsidRPr="00332319">
        <w:t>ющихся ограниченностью представлений об окружающем мире, примитивностью интересов, элементарностью потребностей и мотивов, сниженностью актив</w:t>
      </w:r>
      <w:r>
        <w:t>ности всей деятельности, трудно</w:t>
      </w:r>
      <w:r w:rsidRPr="00332319">
        <w:t>стью формирования отношений со сверстниками и взрослыми</w:t>
      </w:r>
      <w:r>
        <w:t xml:space="preserve"> (В.</w:t>
      </w:r>
      <w:r w:rsidRPr="00332319">
        <w:t>М</w:t>
      </w:r>
      <w:r>
        <w:t>.</w:t>
      </w:r>
      <w:r w:rsidRPr="00332319">
        <w:t xml:space="preserve"> Астапов</w:t>
      </w:r>
      <w:r>
        <w:t>, 2006).</w:t>
      </w:r>
    </w:p>
    <w:p w:rsidR="00AD67E7" w:rsidRPr="00332319" w:rsidRDefault="00AD67E7" w:rsidP="00974F6C">
      <w:r>
        <w:t>Наиболее адекватной формой преодоления и компенсации этих недостатков является двигательная активность, в которой ведущее место принадлежит подвижной игре (А.</w:t>
      </w:r>
      <w:r w:rsidRPr="00974F6C">
        <w:t>С. Хорькова</w:t>
      </w:r>
      <w:r>
        <w:t>, 2017).</w:t>
      </w:r>
    </w:p>
    <w:p w:rsidR="00AD67E7" w:rsidRDefault="00AD67E7" w:rsidP="007914DE">
      <w:r w:rsidRPr="00FB2454">
        <w:t>П.Ф. Лесгафт считал, что игра – это упражнение, с которо</w:t>
      </w:r>
      <w:r>
        <w:t>го ребенок готовится к жизни</w:t>
      </w:r>
      <w:r w:rsidRPr="00FB2454">
        <w:t xml:space="preserve">. Хорошо подобранная и правильно руководимая, игра – сильное средство воспитания детей дошкольного возраста. Сила воздействия ее на всестороннее развитие ребенка заключается в эмоциональном возбуждении, интересе и увлечении, которые переживает ребенок, он способен приложить максимум усилий и быть очень исполнительным. Под яркой, забавной, </w:t>
      </w:r>
      <w:r w:rsidRPr="00FB2454">
        <w:lastRenderedPageBreak/>
        <w:t>привлекательной формой игр скрывается немало педагогических возможностей, которые проявляются через функции игры</w:t>
      </w:r>
      <w:r>
        <w:t xml:space="preserve"> (</w:t>
      </w:r>
      <w:r w:rsidRPr="00FB2454">
        <w:t>А.А. Гимбицкая, И.В. Жеребцова</w:t>
      </w:r>
      <w:r>
        <w:t>, 2015)</w:t>
      </w:r>
      <w:r w:rsidRPr="00FB2454">
        <w:t>.</w:t>
      </w:r>
    </w:p>
    <w:p w:rsidR="00AD67E7" w:rsidRPr="007914DE" w:rsidRDefault="00AD67E7" w:rsidP="00011D4F">
      <w:r>
        <w:t>Можно смело утверждать, что игра, это одно из лучших средств на занятиях физической культуры. При правильном выборе игры дети будут увлечены и активны. Но как же после игры и любой физической нагрузки вернуть детей в изначальное психоэмоциональное состояние? Этот вопрос мы и раскроем в нашей работе.</w:t>
      </w:r>
    </w:p>
    <w:p w:rsidR="00AD67E7" w:rsidRPr="00A84637" w:rsidRDefault="00AD67E7" w:rsidP="00E01CC8">
      <w:pPr>
        <w:rPr>
          <w:szCs w:val="28"/>
        </w:rPr>
      </w:pPr>
      <w:r w:rsidRPr="001D000D">
        <w:rPr>
          <w:szCs w:val="28"/>
        </w:rPr>
        <w:t>Гипотеза исследования</w:t>
      </w:r>
      <w:r w:rsidRPr="00A84637">
        <w:rPr>
          <w:szCs w:val="28"/>
        </w:rPr>
        <w:t xml:space="preserve"> заключается в предположении о том, что применение средств </w:t>
      </w:r>
      <w:r>
        <w:rPr>
          <w:szCs w:val="28"/>
        </w:rPr>
        <w:t xml:space="preserve">физической культуры </w:t>
      </w:r>
      <w:r w:rsidRPr="001B2DEF">
        <w:rPr>
          <w:szCs w:val="28"/>
        </w:rPr>
        <w:t>коррек</w:t>
      </w:r>
      <w:r>
        <w:rPr>
          <w:szCs w:val="28"/>
        </w:rPr>
        <w:t>тирует</w:t>
      </w:r>
      <w:r w:rsidRPr="001B2DEF">
        <w:rPr>
          <w:szCs w:val="28"/>
        </w:rPr>
        <w:t xml:space="preserve"> психоэмоционально</w:t>
      </w:r>
      <w:r>
        <w:rPr>
          <w:szCs w:val="28"/>
        </w:rPr>
        <w:t>е</w:t>
      </w:r>
      <w:r w:rsidRPr="001B2DEF">
        <w:rPr>
          <w:szCs w:val="28"/>
        </w:rPr>
        <w:t xml:space="preserve"> состояния </w:t>
      </w:r>
      <w:r>
        <w:rPr>
          <w:szCs w:val="28"/>
        </w:rPr>
        <w:t xml:space="preserve">детей </w:t>
      </w:r>
      <w:r w:rsidRPr="001B2DEF">
        <w:rPr>
          <w:szCs w:val="28"/>
        </w:rPr>
        <w:t>с нарушением интеллекта</w:t>
      </w:r>
      <w:r>
        <w:rPr>
          <w:szCs w:val="28"/>
        </w:rPr>
        <w:t>.</w:t>
      </w:r>
    </w:p>
    <w:p w:rsidR="00A917A1" w:rsidRPr="00A917A1" w:rsidRDefault="00AD67E7" w:rsidP="00A917A1">
      <w:pPr>
        <w:rPr>
          <w:szCs w:val="28"/>
        </w:rPr>
      </w:pPr>
      <w:r w:rsidRPr="001D000D">
        <w:rPr>
          <w:szCs w:val="28"/>
        </w:rPr>
        <w:t>Объект исследования</w:t>
      </w:r>
      <w:r w:rsidRPr="00A84637">
        <w:rPr>
          <w:szCs w:val="28"/>
        </w:rPr>
        <w:t xml:space="preserve"> - </w:t>
      </w:r>
      <w:r w:rsidR="00A917A1" w:rsidRPr="00A917A1">
        <w:rPr>
          <w:szCs w:val="28"/>
        </w:rPr>
        <w:t>процесс физического воспитания обучающихся с нарушением интеллекта.</w:t>
      </w:r>
    </w:p>
    <w:p w:rsidR="00A917A1" w:rsidRPr="00A917A1" w:rsidRDefault="00AD67E7" w:rsidP="00A917A1">
      <w:pPr>
        <w:rPr>
          <w:bCs/>
          <w:szCs w:val="28"/>
        </w:rPr>
      </w:pPr>
      <w:r w:rsidRPr="001D000D">
        <w:rPr>
          <w:szCs w:val="28"/>
        </w:rPr>
        <w:t>Предмет исследования</w:t>
      </w:r>
      <w:r w:rsidRPr="00A84637">
        <w:rPr>
          <w:szCs w:val="28"/>
        </w:rPr>
        <w:t xml:space="preserve"> – </w:t>
      </w:r>
      <w:r w:rsidR="00A917A1" w:rsidRPr="00A917A1">
        <w:rPr>
          <w:bCs/>
          <w:szCs w:val="28"/>
        </w:rPr>
        <w:t>средства физического воспитания обучающихся с нарушением интеллекта.</w:t>
      </w:r>
    </w:p>
    <w:p w:rsidR="00A87F6D" w:rsidRPr="00A917A1" w:rsidRDefault="00AD67E7" w:rsidP="00A917A1">
      <w:r w:rsidRPr="001D000D">
        <w:t>Цель исследования</w:t>
      </w:r>
      <w:r w:rsidRPr="00E816B8">
        <w:t>:</w:t>
      </w:r>
      <w:r w:rsidRPr="00A84637">
        <w:t xml:space="preserve"> </w:t>
      </w:r>
      <w:r w:rsidR="00A917A1" w:rsidRPr="00A917A1">
        <w:t xml:space="preserve">обосновать и экспериментально проверить влияние средств физической культуры для коррекции психоэмоционального состояния обучающихся с нарушением интеллекта. </w:t>
      </w:r>
    </w:p>
    <w:p w:rsidR="00AD67E7" w:rsidRPr="001D000D" w:rsidRDefault="00AD67E7" w:rsidP="007055D8">
      <w:r w:rsidRPr="001D000D">
        <w:t>Задачи исследования:</w:t>
      </w:r>
    </w:p>
    <w:p w:rsidR="00AD67E7" w:rsidRPr="00E816B8" w:rsidRDefault="00AD67E7" w:rsidP="007055D8">
      <w:r w:rsidRPr="00E816B8">
        <w:t xml:space="preserve">1. Изучить </w:t>
      </w:r>
      <w:r w:rsidRPr="00A84637">
        <w:t xml:space="preserve">теоретические и методические основы </w:t>
      </w:r>
      <w:r>
        <w:t>особенности</w:t>
      </w:r>
      <w:r w:rsidRPr="00E816B8">
        <w:t xml:space="preserve"> пси</w:t>
      </w:r>
      <w:r w:rsidR="00A917A1">
        <w:t>хоэмоционального состояния обучающихся</w:t>
      </w:r>
      <w:r w:rsidRPr="00E816B8">
        <w:t xml:space="preserve"> с нарушением интеллекта</w:t>
      </w:r>
      <w:r>
        <w:t xml:space="preserve"> </w:t>
      </w:r>
      <w:r w:rsidRPr="00A84637">
        <w:t>в условиях реализации образовательного процесса в общеобразовательных учреждениях</w:t>
      </w:r>
      <w:r w:rsidRPr="00E816B8">
        <w:t xml:space="preserve">. </w:t>
      </w:r>
    </w:p>
    <w:p w:rsidR="00AD67E7" w:rsidRPr="00E816B8" w:rsidRDefault="00AD67E7" w:rsidP="007055D8">
      <w:r w:rsidRPr="00E816B8">
        <w:t xml:space="preserve">2. </w:t>
      </w:r>
      <w:r>
        <w:t xml:space="preserve">Выявить состояние психоэмоционального состояния </w:t>
      </w:r>
      <w:r w:rsidR="00A917A1">
        <w:t>обучающихся</w:t>
      </w:r>
      <w:r>
        <w:t xml:space="preserve"> с нарушением интеллекта</w:t>
      </w:r>
      <w:r w:rsidRPr="001B2DEF">
        <w:t xml:space="preserve"> методом стабилометрии</w:t>
      </w:r>
      <w:r>
        <w:t xml:space="preserve">.  </w:t>
      </w:r>
    </w:p>
    <w:p w:rsidR="00AD67E7" w:rsidRPr="00E816B8" w:rsidRDefault="00AD67E7" w:rsidP="007055D8">
      <w:r w:rsidRPr="00E816B8">
        <w:t xml:space="preserve">3. </w:t>
      </w:r>
      <w:r w:rsidRPr="001B2DEF">
        <w:t xml:space="preserve">Экспериментально проверить влияние </w:t>
      </w:r>
      <w:r>
        <w:t xml:space="preserve">средств физической культуры по коррекции психоэмоционального состояния </w:t>
      </w:r>
      <w:r w:rsidR="00A917A1">
        <w:t>обучающихся</w:t>
      </w:r>
      <w:r>
        <w:t xml:space="preserve"> с нарушением интеллекта</w:t>
      </w:r>
      <w:r>
        <w:rPr>
          <w:bCs/>
        </w:rPr>
        <w:t xml:space="preserve">. </w:t>
      </w:r>
    </w:p>
    <w:p w:rsidR="00AD67E7" w:rsidRPr="00A84637" w:rsidRDefault="00AD67E7" w:rsidP="00A84637">
      <w:pPr>
        <w:rPr>
          <w:szCs w:val="28"/>
        </w:rPr>
      </w:pPr>
      <w:r w:rsidRPr="001D000D">
        <w:rPr>
          <w:szCs w:val="28"/>
        </w:rPr>
        <w:lastRenderedPageBreak/>
        <w:t>Методы исследования:</w:t>
      </w:r>
      <w:r w:rsidRPr="00A84637">
        <w:rPr>
          <w:b/>
          <w:szCs w:val="28"/>
        </w:rPr>
        <w:t xml:space="preserve"> </w:t>
      </w:r>
      <w:r w:rsidRPr="00A84637">
        <w:rPr>
          <w:szCs w:val="28"/>
        </w:rPr>
        <w:t>анализ научно-методической литературы, педагогическое наблюдение,</w:t>
      </w:r>
      <w:r>
        <w:rPr>
          <w:szCs w:val="28"/>
        </w:rPr>
        <w:t xml:space="preserve"> метод стабилометрии,</w:t>
      </w:r>
      <w:r w:rsidRPr="00A84637">
        <w:rPr>
          <w:szCs w:val="28"/>
        </w:rPr>
        <w:t xml:space="preserve"> педагогический эксперимент, м</w:t>
      </w:r>
      <w:r w:rsidRPr="00A84637">
        <w:rPr>
          <w:bCs/>
          <w:szCs w:val="28"/>
        </w:rPr>
        <w:t>етоды математической статистики.</w:t>
      </w:r>
    </w:p>
    <w:p w:rsidR="00AD67E7" w:rsidRPr="001D000D" w:rsidRDefault="00AD67E7" w:rsidP="00A84637">
      <w:pPr>
        <w:rPr>
          <w:szCs w:val="28"/>
        </w:rPr>
      </w:pPr>
      <w:r w:rsidRPr="001D000D">
        <w:rPr>
          <w:szCs w:val="28"/>
        </w:rPr>
        <w:t>Этапы исследования:</w:t>
      </w:r>
    </w:p>
    <w:p w:rsidR="00AD67E7" w:rsidRPr="00C67C69" w:rsidRDefault="00AD67E7" w:rsidP="00A84637">
      <w:pPr>
        <w:rPr>
          <w:szCs w:val="28"/>
        </w:rPr>
      </w:pPr>
      <w:r w:rsidRPr="00C67C69">
        <w:rPr>
          <w:szCs w:val="28"/>
        </w:rPr>
        <w:t>На первом этапе (сентябрь-д</w:t>
      </w:r>
      <w:r w:rsidR="00A917A1">
        <w:rPr>
          <w:szCs w:val="28"/>
        </w:rPr>
        <w:t>екабрь 2018</w:t>
      </w:r>
      <w:r w:rsidRPr="00C67C69">
        <w:rPr>
          <w:szCs w:val="28"/>
        </w:rPr>
        <w:t>г.) проводился анализ литературных источников по проблеме в поиске эффективных средств коррекции психоэмоционального состояния детей после физической нагрузки с нарушением интеллекта.</w:t>
      </w:r>
    </w:p>
    <w:p w:rsidR="00AD67E7" w:rsidRPr="00C67C69" w:rsidRDefault="00AD67E7" w:rsidP="00A84637">
      <w:pPr>
        <w:rPr>
          <w:szCs w:val="28"/>
        </w:rPr>
      </w:pPr>
      <w:r w:rsidRPr="00C67C69">
        <w:rPr>
          <w:szCs w:val="28"/>
        </w:rPr>
        <w:t xml:space="preserve">На </w:t>
      </w:r>
      <w:r w:rsidR="00A917A1">
        <w:rPr>
          <w:szCs w:val="28"/>
        </w:rPr>
        <w:t>втором этапе (февраль - май 2019</w:t>
      </w:r>
      <w:r w:rsidRPr="00C67C69">
        <w:rPr>
          <w:szCs w:val="28"/>
        </w:rPr>
        <w:t>г.) мы определяли состояние психоэмоционального состояния детей после физической нагрузки с нарушением интеллекта, и внедряли средства коррекции психоэмоционального состояния после физической нагрузки на урок физической культуры.</w:t>
      </w:r>
    </w:p>
    <w:p w:rsidR="00AD67E7" w:rsidRPr="00A84637" w:rsidRDefault="00A917A1" w:rsidP="00A84637">
      <w:pPr>
        <w:rPr>
          <w:szCs w:val="28"/>
        </w:rPr>
      </w:pPr>
      <w:r>
        <w:rPr>
          <w:szCs w:val="28"/>
        </w:rPr>
        <w:t>На третьем этапе (май-июнь 2019</w:t>
      </w:r>
      <w:r w:rsidR="00AD67E7" w:rsidRPr="00C67C69">
        <w:rPr>
          <w:szCs w:val="28"/>
        </w:rPr>
        <w:t>г.) обобщались результаты исследования, выводы и практические рекомендации.</w:t>
      </w:r>
    </w:p>
    <w:p w:rsidR="007432BA" w:rsidRPr="007B0FDA" w:rsidRDefault="00AD67E7" w:rsidP="007B0FDA">
      <w:pPr>
        <w:pStyle w:val="1"/>
        <w:shd w:val="clear" w:color="auto" w:fill="FFFFFF"/>
        <w:ind w:firstLine="708"/>
        <w:jc w:val="both"/>
        <w:rPr>
          <w:b w:val="0"/>
          <w:szCs w:val="28"/>
        </w:rPr>
      </w:pPr>
      <w:r w:rsidRPr="001D000D">
        <w:rPr>
          <w:b w:val="0"/>
          <w:szCs w:val="28"/>
        </w:rPr>
        <w:t>База исследования</w:t>
      </w:r>
      <w:r w:rsidR="007432BA" w:rsidRPr="001D000D">
        <w:rPr>
          <w:b w:val="0"/>
          <w:szCs w:val="28"/>
        </w:rPr>
        <w:t>:</w:t>
      </w:r>
      <w:r w:rsidR="007432BA">
        <w:rPr>
          <w:b w:val="0"/>
          <w:szCs w:val="28"/>
        </w:rPr>
        <w:t xml:space="preserve"> </w:t>
      </w:r>
      <w:r w:rsidR="00A917A1" w:rsidRPr="007432BA">
        <w:rPr>
          <w:b w:val="0"/>
          <w:bCs/>
          <w:color w:val="333333"/>
          <w:szCs w:val="28"/>
        </w:rPr>
        <w:t>КГБОУ Канская школа</w:t>
      </w:r>
      <w:r w:rsidR="007432BA">
        <w:rPr>
          <w:b w:val="0"/>
          <w:szCs w:val="28"/>
        </w:rPr>
        <w:t xml:space="preserve">, исследование </w:t>
      </w:r>
      <w:r w:rsidRPr="007432BA">
        <w:rPr>
          <w:b w:val="0"/>
          <w:szCs w:val="28"/>
        </w:rPr>
        <w:t>проводилось на детях 7-8 лет с легкой умственной отсталостью.</w:t>
      </w:r>
    </w:p>
    <w:p w:rsidR="00AD67E7" w:rsidRPr="00C67C69" w:rsidRDefault="00AD67E7" w:rsidP="007B0FDA">
      <w:pPr>
        <w:rPr>
          <w:szCs w:val="28"/>
          <w:lang w:eastAsia="ru-RU"/>
        </w:rPr>
      </w:pPr>
      <w:r w:rsidRPr="001D000D">
        <w:rPr>
          <w:szCs w:val="28"/>
          <w:lang w:eastAsia="ru-RU"/>
        </w:rPr>
        <w:t>Практическая значимость исследования:</w:t>
      </w:r>
      <w:r w:rsidRPr="00C67C69">
        <w:rPr>
          <w:b/>
          <w:szCs w:val="28"/>
          <w:lang w:eastAsia="ru-RU"/>
        </w:rPr>
        <w:t xml:space="preserve"> </w:t>
      </w:r>
      <w:r w:rsidRPr="00C67C69">
        <w:rPr>
          <w:szCs w:val="28"/>
          <w:lang w:eastAsia="ru-RU"/>
        </w:rPr>
        <w:t xml:space="preserve">результаты работы могут быть использованы учителями физической культуры для </w:t>
      </w:r>
      <w:r>
        <w:rPr>
          <w:szCs w:val="28"/>
          <w:lang w:eastAsia="ru-RU"/>
        </w:rPr>
        <w:t xml:space="preserve">коррекции </w:t>
      </w:r>
      <w:r w:rsidRPr="00C67C69">
        <w:rPr>
          <w:szCs w:val="28"/>
          <w:lang w:eastAsia="ru-RU"/>
        </w:rPr>
        <w:t xml:space="preserve">уровня </w:t>
      </w:r>
      <w:r>
        <w:rPr>
          <w:szCs w:val="28"/>
          <w:lang w:eastAsia="ru-RU"/>
        </w:rPr>
        <w:t xml:space="preserve">психоэмоционального состояния детей </w:t>
      </w:r>
      <w:r w:rsidRPr="00C67C69">
        <w:rPr>
          <w:szCs w:val="28"/>
          <w:lang w:eastAsia="ru-RU"/>
        </w:rPr>
        <w:t>младшего школьного возраста.</w:t>
      </w:r>
    </w:p>
    <w:p w:rsidR="00AD67E7" w:rsidRDefault="00AD67E7" w:rsidP="00AF39DF">
      <w:pPr>
        <w:spacing w:before="100" w:after="100" w:afterAutospacing="1"/>
        <w:rPr>
          <w:szCs w:val="28"/>
          <w:lang w:eastAsia="ru-RU"/>
        </w:rPr>
      </w:pPr>
      <w:r w:rsidRPr="001D000D">
        <w:rPr>
          <w:szCs w:val="28"/>
          <w:lang w:eastAsia="ru-RU"/>
        </w:rPr>
        <w:t>Структура и объем работы:</w:t>
      </w:r>
      <w:r w:rsidRPr="00057330">
        <w:rPr>
          <w:szCs w:val="28"/>
          <w:lang w:eastAsia="ru-RU"/>
        </w:rPr>
        <w:t xml:space="preserve"> выпускная квалифи</w:t>
      </w:r>
      <w:r>
        <w:rPr>
          <w:szCs w:val="28"/>
          <w:lang w:eastAsia="ru-RU"/>
        </w:rPr>
        <w:t>кационная работа изложена</w:t>
      </w:r>
      <w:r w:rsidRPr="00057330">
        <w:rPr>
          <w:szCs w:val="28"/>
          <w:lang w:eastAsia="ru-RU"/>
        </w:rPr>
        <w:t xml:space="preserve"> </w:t>
      </w:r>
      <w:r w:rsidR="007432BA">
        <w:rPr>
          <w:szCs w:val="28"/>
          <w:lang w:eastAsia="ru-RU"/>
        </w:rPr>
        <w:t>на 64 страниц</w:t>
      </w:r>
      <w:r w:rsidRPr="00057330">
        <w:rPr>
          <w:szCs w:val="28"/>
          <w:lang w:eastAsia="ru-RU"/>
        </w:rPr>
        <w:t xml:space="preserve"> и состоит из введения, трех глав, выводов и списка литературы, приложен</w:t>
      </w:r>
      <w:r>
        <w:rPr>
          <w:szCs w:val="28"/>
          <w:lang w:eastAsia="ru-RU"/>
        </w:rPr>
        <w:t>ий. Библиография представлена 52</w:t>
      </w:r>
      <w:r w:rsidRPr="00057330">
        <w:rPr>
          <w:szCs w:val="28"/>
          <w:lang w:eastAsia="ru-RU"/>
        </w:rPr>
        <w:t xml:space="preserve"> и</w:t>
      </w:r>
      <w:r>
        <w:rPr>
          <w:szCs w:val="28"/>
          <w:lang w:eastAsia="ru-RU"/>
        </w:rPr>
        <w:t>сточниками. В работе приведены 12</w:t>
      </w:r>
      <w:r w:rsidRPr="00057330">
        <w:rPr>
          <w:szCs w:val="28"/>
          <w:lang w:eastAsia="ru-RU"/>
        </w:rPr>
        <w:t xml:space="preserve"> таблиц</w:t>
      </w:r>
      <w:r>
        <w:rPr>
          <w:szCs w:val="28"/>
          <w:lang w:eastAsia="ru-RU"/>
        </w:rPr>
        <w:t xml:space="preserve"> и 7</w:t>
      </w:r>
      <w:r w:rsidRPr="00057330">
        <w:rPr>
          <w:szCs w:val="28"/>
          <w:lang w:eastAsia="ru-RU"/>
        </w:rPr>
        <w:t xml:space="preserve"> рисунков.</w:t>
      </w:r>
    </w:p>
    <w:p w:rsidR="00AD67E7" w:rsidRDefault="00AD67E7">
      <w:pPr>
        <w:spacing w:line="240" w:lineRule="auto"/>
        <w:ind w:firstLine="0"/>
        <w:jc w:val="left"/>
        <w:rPr>
          <w:szCs w:val="28"/>
          <w:lang w:eastAsia="ru-RU"/>
        </w:rPr>
      </w:pPr>
    </w:p>
    <w:p w:rsidR="007B0FDA" w:rsidRDefault="007B0FDA">
      <w:pPr>
        <w:spacing w:line="240" w:lineRule="auto"/>
        <w:ind w:firstLine="0"/>
        <w:jc w:val="left"/>
        <w:rPr>
          <w:szCs w:val="28"/>
          <w:lang w:eastAsia="ru-RU"/>
        </w:rPr>
      </w:pPr>
    </w:p>
    <w:p w:rsidR="007B0FDA" w:rsidRDefault="007B0FDA">
      <w:pPr>
        <w:spacing w:line="240" w:lineRule="auto"/>
        <w:ind w:firstLine="0"/>
        <w:jc w:val="left"/>
        <w:rPr>
          <w:szCs w:val="28"/>
          <w:lang w:eastAsia="ru-RU"/>
        </w:rPr>
      </w:pPr>
    </w:p>
    <w:p w:rsidR="007B0FDA" w:rsidRDefault="007B0FDA">
      <w:pPr>
        <w:spacing w:line="240" w:lineRule="auto"/>
        <w:ind w:firstLine="0"/>
        <w:jc w:val="left"/>
        <w:rPr>
          <w:szCs w:val="28"/>
          <w:lang w:eastAsia="ru-RU"/>
        </w:rPr>
      </w:pPr>
    </w:p>
    <w:p w:rsidR="007B0FDA" w:rsidRDefault="007B0FDA">
      <w:pPr>
        <w:spacing w:line="240" w:lineRule="auto"/>
        <w:ind w:firstLine="0"/>
        <w:jc w:val="left"/>
        <w:rPr>
          <w:szCs w:val="28"/>
          <w:lang w:eastAsia="ru-RU"/>
        </w:rPr>
      </w:pPr>
    </w:p>
    <w:p w:rsidR="00AD67E7" w:rsidRPr="007B0FDA" w:rsidRDefault="00B76A1D" w:rsidP="00E85872">
      <w:pPr>
        <w:pStyle w:val="1"/>
        <w:jc w:val="both"/>
        <w:rPr>
          <w:b w:val="0"/>
        </w:rPr>
      </w:pPr>
      <w:hyperlink w:anchor="_Toc488938682" w:history="1">
        <w:r w:rsidR="00AD67E7" w:rsidRPr="007B0FDA">
          <w:rPr>
            <w:rStyle w:val="aa"/>
            <w:b w:val="0"/>
            <w:noProof/>
            <w:color w:val="auto"/>
            <w:u w:val="none"/>
          </w:rPr>
          <w:t xml:space="preserve"> 1. Теоретические основы особенности психоэмоциональн</w:t>
        </w:r>
        <w:r w:rsidR="007432BA" w:rsidRPr="007B0FDA">
          <w:rPr>
            <w:rStyle w:val="aa"/>
            <w:b w:val="0"/>
            <w:noProof/>
            <w:color w:val="auto"/>
            <w:u w:val="none"/>
          </w:rPr>
          <w:t>ого состояния обучающихся</w:t>
        </w:r>
        <w:r w:rsidR="00EC5280" w:rsidRPr="007B0FDA">
          <w:rPr>
            <w:rStyle w:val="aa"/>
            <w:b w:val="0"/>
            <w:noProof/>
            <w:color w:val="auto"/>
            <w:u w:val="none"/>
          </w:rPr>
          <w:t xml:space="preserve"> с нарушениями</w:t>
        </w:r>
        <w:r w:rsidR="00AD67E7" w:rsidRPr="007B0FDA">
          <w:rPr>
            <w:rStyle w:val="aa"/>
            <w:b w:val="0"/>
            <w:noProof/>
            <w:color w:val="auto"/>
            <w:u w:val="none"/>
          </w:rPr>
          <w:t xml:space="preserve"> интеллекта</w:t>
        </w:r>
      </w:hyperlink>
    </w:p>
    <w:p w:rsidR="00AD67E7" w:rsidRPr="007B0FDA" w:rsidRDefault="00AD67E7" w:rsidP="001003FF">
      <w:pPr>
        <w:rPr>
          <w:lang w:eastAsia="ru-RU"/>
        </w:rPr>
      </w:pPr>
    </w:p>
    <w:p w:rsidR="00AD67E7" w:rsidRPr="007B0FDA" w:rsidRDefault="00AD67E7" w:rsidP="001003FF">
      <w:pPr>
        <w:rPr>
          <w:szCs w:val="28"/>
          <w:lang w:eastAsia="ru-RU"/>
        </w:rPr>
      </w:pPr>
      <w:r w:rsidRPr="007B0FDA">
        <w:rPr>
          <w:lang w:eastAsia="ru-RU"/>
        </w:rPr>
        <w:t>1</w:t>
      </w:r>
      <w:r w:rsidRPr="007B0FDA">
        <w:rPr>
          <w:szCs w:val="28"/>
          <w:lang w:eastAsia="ru-RU"/>
        </w:rPr>
        <w:t>.1. Психоэмоциональное состояние человека</w:t>
      </w:r>
    </w:p>
    <w:p w:rsidR="00AD67E7" w:rsidRPr="001003FF" w:rsidRDefault="00AD67E7" w:rsidP="00005D42">
      <w:pPr>
        <w:rPr>
          <w:szCs w:val="28"/>
        </w:rPr>
      </w:pPr>
      <w:r w:rsidRPr="001003FF">
        <w:rPr>
          <w:szCs w:val="28"/>
          <w:lang w:eastAsia="ru-RU"/>
        </w:rPr>
        <w:br/>
        <w:t xml:space="preserve">          </w:t>
      </w:r>
      <w:bookmarkStart w:id="2" w:name="197"/>
      <w:bookmarkEnd w:id="2"/>
      <w:r w:rsidRPr="001003FF">
        <w:rPr>
          <w:szCs w:val="28"/>
        </w:rPr>
        <w:t>Психоэмоциональное состояние - особая форма психических состояний человека с преобладанием эмоционального реагирования по типу доминанты.</w:t>
      </w:r>
    </w:p>
    <w:p w:rsidR="00AD67E7" w:rsidRPr="001003FF" w:rsidRDefault="00AD67E7" w:rsidP="00005D42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03FF">
        <w:rPr>
          <w:color w:val="000000"/>
          <w:sz w:val="28"/>
          <w:szCs w:val="28"/>
        </w:rPr>
        <w:t>Основу психических и психоэмоциональных состояний составляет определенное соотношений нервных процессов в коре головного мозга. </w:t>
      </w:r>
      <w:r w:rsidRPr="001003FF">
        <w:rPr>
          <w:color w:val="000000"/>
          <w:sz w:val="28"/>
          <w:szCs w:val="28"/>
        </w:rPr>
        <w:br/>
        <w:t>Психические состояния внешне проявляются в изменении дыхания и кровообращения, в мимике, пантомимике, движениях, жестах, интонационных особенностях речи и т.д. Так в состоянии удовольствия наблюдается увеличение частоты и амплитуды дыхания, неудовлетворенность вызывает уменьшение того и другого; дыхание в возбужденном состоянии становится частым и глубоким; в напряженном - замедленным и слабым; тревожном - убыстренным и слабым; в состоянии страха - резко замедленным, а при неожиданном удивлении дыхание мгновенно становится частым, но сохраняет нормальную амплитуду [</w:t>
      </w:r>
      <w:r w:rsidRPr="001003FF">
        <w:rPr>
          <w:sz w:val="28"/>
          <w:szCs w:val="28"/>
        </w:rPr>
        <w:t>А.И. Захаров</w:t>
      </w:r>
      <w:r>
        <w:rPr>
          <w:sz w:val="28"/>
          <w:szCs w:val="28"/>
        </w:rPr>
        <w:t>, 2000</w:t>
      </w:r>
      <w:r w:rsidRPr="001003FF">
        <w:rPr>
          <w:rStyle w:val="apple-style-span"/>
          <w:color w:val="000000"/>
          <w:sz w:val="28"/>
          <w:szCs w:val="28"/>
        </w:rPr>
        <w:t>].</w:t>
      </w:r>
    </w:p>
    <w:p w:rsidR="00AD67E7" w:rsidRPr="001003FF" w:rsidRDefault="00AD67E7" w:rsidP="00005D42">
      <w:pPr>
        <w:rPr>
          <w:color w:val="000000"/>
          <w:szCs w:val="28"/>
          <w:lang w:eastAsia="ru-RU"/>
        </w:rPr>
      </w:pPr>
      <w:r w:rsidRPr="001003FF">
        <w:rPr>
          <w:color w:val="000000"/>
          <w:szCs w:val="28"/>
          <w:lang w:eastAsia="ru-RU"/>
        </w:rPr>
        <w:t>В возбужденном состоянии или состоянии напряженного ожидания (часто вызванных ситуациями экстремального характера) может повышаться частота и сила пульса, величина кровяного давления в очень широком диапазоне (в зависимости от силы воздействия возникшей ситуации на сотрудника). Изменение кровообращения обычно сопровождается побледнением или покраснением тела человека</w:t>
      </w:r>
      <w:r w:rsidRPr="00005D42">
        <w:rPr>
          <w:color w:val="000000"/>
          <w:szCs w:val="28"/>
          <w:lang w:eastAsia="ru-RU"/>
        </w:rPr>
        <w:t xml:space="preserve"> [Е.П. Ильин, 2005]</w:t>
      </w:r>
      <w:r w:rsidRPr="001003FF">
        <w:rPr>
          <w:color w:val="000000"/>
          <w:szCs w:val="28"/>
          <w:lang w:eastAsia="ru-RU"/>
        </w:rPr>
        <w:t>.</w:t>
      </w:r>
    </w:p>
    <w:p w:rsidR="00AD67E7" w:rsidRPr="001003FF" w:rsidRDefault="00AD67E7" w:rsidP="00005D42">
      <w:pPr>
        <w:rPr>
          <w:color w:val="000000"/>
          <w:szCs w:val="28"/>
          <w:lang w:eastAsia="ru-RU"/>
        </w:rPr>
      </w:pPr>
      <w:r w:rsidRPr="001003FF">
        <w:rPr>
          <w:color w:val="000000"/>
          <w:szCs w:val="28"/>
          <w:lang w:eastAsia="ru-RU"/>
        </w:rPr>
        <w:t>Индикатором эмоционального состояния человека нередко служат его движения и действия (по неуверенным или вялым движениям мы судим об утомлении, по резким и энергичным - о бодрости). Мимика так же способна выразить очень тонкие оттенки переживаний. Голос говорящего может также дать существенные данные о его психоэмоциональном состоянии</w:t>
      </w:r>
      <w:r w:rsidRPr="00005D42">
        <w:rPr>
          <w:color w:val="000000"/>
          <w:szCs w:val="28"/>
          <w:lang w:eastAsia="ru-RU"/>
        </w:rPr>
        <w:t>.</w:t>
      </w:r>
      <w:r>
        <w:rPr>
          <w:color w:val="000000"/>
          <w:szCs w:val="28"/>
          <w:lang w:eastAsia="ru-RU"/>
        </w:rPr>
        <w:t xml:space="preserve"> </w:t>
      </w:r>
    </w:p>
    <w:p w:rsidR="00AD67E7" w:rsidRPr="001003FF" w:rsidRDefault="00AD67E7" w:rsidP="00005D42">
      <w:pPr>
        <w:rPr>
          <w:color w:val="000000"/>
          <w:szCs w:val="28"/>
          <w:lang w:eastAsia="ru-RU"/>
        </w:rPr>
      </w:pPr>
      <w:r w:rsidRPr="001003FF">
        <w:rPr>
          <w:color w:val="000000"/>
          <w:szCs w:val="28"/>
          <w:lang w:eastAsia="ru-RU"/>
        </w:rPr>
        <w:lastRenderedPageBreak/>
        <w:t>Психоэмоциональные состояния представляют собой сложные, целостные, динамические образования, во многом определяющие своеобразие всей психической деятельности (протекание процессов, проявление свойств) личности на данном отрезке времени.</w:t>
      </w:r>
    </w:p>
    <w:p w:rsidR="00AD67E7" w:rsidRPr="001003FF" w:rsidRDefault="00AD67E7" w:rsidP="00005D42">
      <w:pPr>
        <w:rPr>
          <w:color w:val="000000"/>
          <w:szCs w:val="28"/>
          <w:lang w:eastAsia="ru-RU"/>
        </w:rPr>
      </w:pPr>
      <w:r w:rsidRPr="001003FF">
        <w:rPr>
          <w:color w:val="000000"/>
          <w:szCs w:val="28"/>
          <w:lang w:eastAsia="ru-RU"/>
        </w:rPr>
        <w:t>Психоэмоциональным состояния присущи следующие особенности [Е.П. Ильин, 2005]:</w:t>
      </w:r>
    </w:p>
    <w:p w:rsidR="00AD67E7" w:rsidRPr="001003FF" w:rsidRDefault="00AD67E7" w:rsidP="00005D42">
      <w:pPr>
        <w:rPr>
          <w:color w:val="000000"/>
          <w:szCs w:val="28"/>
          <w:lang w:eastAsia="ru-RU"/>
        </w:rPr>
      </w:pPr>
      <w:r w:rsidRPr="001003FF">
        <w:rPr>
          <w:color w:val="000000"/>
          <w:szCs w:val="28"/>
          <w:lang w:eastAsia="ru-RU"/>
        </w:rPr>
        <w:t>Целостность. Хотя состояния и относятся преимущественно к определенной сфере психики (познавательной, эмоциональной, волевой), они характеризуют психическую деятельность в целом за определенный промежуток времени.</w:t>
      </w:r>
    </w:p>
    <w:p w:rsidR="00AD67E7" w:rsidRPr="001003FF" w:rsidRDefault="00AD67E7" w:rsidP="00005D42">
      <w:pPr>
        <w:rPr>
          <w:color w:val="000000"/>
          <w:szCs w:val="28"/>
          <w:lang w:eastAsia="ru-RU"/>
        </w:rPr>
      </w:pPr>
      <w:r w:rsidRPr="001003FF">
        <w:rPr>
          <w:color w:val="000000"/>
          <w:szCs w:val="28"/>
          <w:lang w:eastAsia="ru-RU"/>
        </w:rPr>
        <w:t>Подвижность и относительная устойчивость. Психоэмоциональные состояния изменчивы: имеют начало, конец, динамику. Они, конечно, менее постоянны, чем свойства личности, но более устойчивы и измеряются большими единицами времени, нежели психические процессы.</w:t>
      </w:r>
    </w:p>
    <w:p w:rsidR="00AD67E7" w:rsidRPr="001003FF" w:rsidRDefault="00AD67E7" w:rsidP="00005D42">
      <w:pPr>
        <w:rPr>
          <w:color w:val="000000"/>
          <w:szCs w:val="28"/>
          <w:lang w:eastAsia="ru-RU"/>
        </w:rPr>
      </w:pPr>
      <w:r w:rsidRPr="001003FF">
        <w:rPr>
          <w:color w:val="000000"/>
          <w:szCs w:val="28"/>
          <w:lang w:eastAsia="ru-RU"/>
        </w:rPr>
        <w:t>Все состояния психоэмоционального характера группируют по разным основаниям. По соответствию основным состояниям высшей нервной деятельности можно различать оптимальное, возбужденное и депрессивное состояние. Например «нормальное бодрое состояние» с равновесием между процессами возбуждения и торможения может быть положено в основу оптимального психоэмоционального состояния, при котором деятельность человека активна и наиболее продуктивна.</w:t>
      </w:r>
    </w:p>
    <w:p w:rsidR="00AD67E7" w:rsidRPr="001003FF" w:rsidRDefault="00AD67E7" w:rsidP="00005D42">
      <w:pPr>
        <w:rPr>
          <w:color w:val="000000"/>
          <w:szCs w:val="28"/>
          <w:lang w:eastAsia="ru-RU"/>
        </w:rPr>
      </w:pPr>
      <w:r w:rsidRPr="001003FF">
        <w:rPr>
          <w:color w:val="000000"/>
          <w:szCs w:val="28"/>
          <w:lang w:eastAsia="ru-RU"/>
        </w:rPr>
        <w:t>В настоящее время принято различать состояния:</w:t>
      </w:r>
    </w:p>
    <w:p w:rsidR="00AD67E7" w:rsidRPr="001003FF" w:rsidRDefault="00AD67E7" w:rsidP="00005D42">
      <w:pPr>
        <w:numPr>
          <w:ilvl w:val="0"/>
          <w:numId w:val="20"/>
        </w:numPr>
        <w:ind w:left="993" w:hanging="284"/>
        <w:rPr>
          <w:color w:val="000000"/>
          <w:szCs w:val="28"/>
          <w:lang w:eastAsia="ru-RU"/>
        </w:rPr>
      </w:pPr>
      <w:r w:rsidRPr="00733CAA">
        <w:rPr>
          <w:color w:val="000000"/>
          <w:szCs w:val="28"/>
          <w:lang w:eastAsia="ru-RU"/>
        </w:rPr>
        <w:t xml:space="preserve">      </w:t>
      </w:r>
      <w:r w:rsidRPr="001003FF">
        <w:rPr>
          <w:color w:val="000000"/>
          <w:szCs w:val="28"/>
          <w:lang w:eastAsia="ru-RU"/>
        </w:rPr>
        <w:t>активное и пассивное;</w:t>
      </w:r>
    </w:p>
    <w:p w:rsidR="00AD67E7" w:rsidRPr="001003FF" w:rsidRDefault="00AD67E7" w:rsidP="00005D42">
      <w:pPr>
        <w:numPr>
          <w:ilvl w:val="0"/>
          <w:numId w:val="20"/>
        </w:numPr>
        <w:ind w:left="993" w:hanging="284"/>
        <w:rPr>
          <w:color w:val="000000"/>
          <w:szCs w:val="28"/>
          <w:lang w:eastAsia="ru-RU"/>
        </w:rPr>
      </w:pPr>
      <w:r>
        <w:rPr>
          <w:color w:val="000000"/>
          <w:szCs w:val="28"/>
          <w:lang w:val="en-US" w:eastAsia="ru-RU"/>
        </w:rPr>
        <w:t xml:space="preserve">      </w:t>
      </w:r>
      <w:r w:rsidRPr="001003FF">
        <w:rPr>
          <w:color w:val="000000"/>
          <w:szCs w:val="28"/>
          <w:lang w:eastAsia="ru-RU"/>
        </w:rPr>
        <w:t>творческое и репродуктивное;</w:t>
      </w:r>
    </w:p>
    <w:p w:rsidR="00AD67E7" w:rsidRDefault="00AD67E7" w:rsidP="00005D42">
      <w:pPr>
        <w:numPr>
          <w:ilvl w:val="0"/>
          <w:numId w:val="20"/>
        </w:numPr>
        <w:ind w:left="993" w:hanging="284"/>
        <w:rPr>
          <w:color w:val="000000"/>
          <w:szCs w:val="28"/>
          <w:lang w:eastAsia="ru-RU"/>
        </w:rPr>
      </w:pPr>
      <w:r>
        <w:rPr>
          <w:color w:val="000000"/>
          <w:szCs w:val="28"/>
          <w:lang w:val="en-US" w:eastAsia="ru-RU"/>
        </w:rPr>
        <w:t xml:space="preserve">      </w:t>
      </w:r>
      <w:r w:rsidRPr="001003FF">
        <w:rPr>
          <w:color w:val="000000"/>
          <w:szCs w:val="28"/>
          <w:lang w:eastAsia="ru-RU"/>
        </w:rPr>
        <w:t>парциальное и общее состояние;</w:t>
      </w:r>
    </w:p>
    <w:p w:rsidR="00AD67E7" w:rsidRPr="00005D42" w:rsidRDefault="00AD67E7" w:rsidP="00005D42">
      <w:pPr>
        <w:numPr>
          <w:ilvl w:val="0"/>
          <w:numId w:val="20"/>
        </w:numPr>
        <w:ind w:left="0" w:firstLine="709"/>
        <w:rPr>
          <w:color w:val="000000"/>
          <w:szCs w:val="28"/>
          <w:lang w:eastAsia="ru-RU"/>
        </w:rPr>
      </w:pPr>
      <w:r w:rsidRPr="00005D42">
        <w:rPr>
          <w:color w:val="000000"/>
          <w:szCs w:val="28"/>
          <w:lang w:eastAsia="ru-RU"/>
        </w:rPr>
        <w:t>состояния, вызываемые избирательным возбуждением и торможением в коре и подкорке головного мозга (активность подкорки и приторможенность коры порождает истерическое состояние, и, наоборот, торможение подкорки при возбуждении коры - астеническое и т.п.).</w:t>
      </w:r>
    </w:p>
    <w:p w:rsidR="00AD67E7" w:rsidRPr="001003FF" w:rsidRDefault="00AD67E7" w:rsidP="00005D42">
      <w:pPr>
        <w:rPr>
          <w:color w:val="000000"/>
          <w:szCs w:val="28"/>
          <w:lang w:eastAsia="ru-RU"/>
        </w:rPr>
      </w:pPr>
      <w:r w:rsidRPr="001003FF">
        <w:rPr>
          <w:color w:val="000000"/>
          <w:szCs w:val="28"/>
          <w:lang w:eastAsia="ru-RU"/>
        </w:rPr>
        <w:lastRenderedPageBreak/>
        <w:t xml:space="preserve">По чисто психологическому признаку психоэмоциональные состояния классифицируются на интеллектуальные, волевые и комбинированные </w:t>
      </w:r>
      <w:r>
        <w:rPr>
          <w:szCs w:val="28"/>
        </w:rPr>
        <w:t>[К.Э. Изард, 199</w:t>
      </w:r>
      <w:r w:rsidRPr="001003FF">
        <w:rPr>
          <w:szCs w:val="28"/>
        </w:rPr>
        <w:t>9].</w:t>
      </w:r>
    </w:p>
    <w:p w:rsidR="00AD67E7" w:rsidRDefault="00AD67E7" w:rsidP="004C2C90">
      <w:pPr>
        <w:pStyle w:val="21"/>
        <w:rPr>
          <w:rStyle w:val="aa"/>
          <w:b w:val="0"/>
          <w:color w:val="auto"/>
          <w:u w:val="none"/>
        </w:rPr>
      </w:pPr>
    </w:p>
    <w:p w:rsidR="00AD67E7" w:rsidRPr="001D000D" w:rsidRDefault="00B76A1D" w:rsidP="004C2C90">
      <w:pPr>
        <w:pStyle w:val="21"/>
        <w:rPr>
          <w:rStyle w:val="aa"/>
          <w:b w:val="0"/>
          <w:color w:val="auto"/>
          <w:u w:val="none"/>
        </w:rPr>
      </w:pPr>
      <w:hyperlink w:anchor="_Toc488938683" w:history="1">
        <w:r w:rsidR="00AD67E7" w:rsidRPr="001D000D">
          <w:rPr>
            <w:rStyle w:val="aa"/>
            <w:b w:val="0"/>
            <w:color w:val="auto"/>
            <w:u w:val="none"/>
          </w:rPr>
          <w:t>1.2.Особен</w:t>
        </w:r>
        <w:r w:rsidR="007432BA" w:rsidRPr="001D000D">
          <w:rPr>
            <w:rStyle w:val="aa"/>
            <w:b w:val="0"/>
            <w:color w:val="auto"/>
            <w:u w:val="none"/>
          </w:rPr>
          <w:t>ности физического развития обучающихся</w:t>
        </w:r>
        <w:r w:rsidR="00AD67E7" w:rsidRPr="001D000D">
          <w:rPr>
            <w:rStyle w:val="aa"/>
            <w:b w:val="0"/>
            <w:color w:val="auto"/>
            <w:u w:val="none"/>
          </w:rPr>
          <w:t xml:space="preserve"> с нарушениями интеллекта</w:t>
        </w:r>
      </w:hyperlink>
    </w:p>
    <w:p w:rsidR="00AD67E7" w:rsidRPr="00E85872" w:rsidRDefault="00AD67E7" w:rsidP="00E85872"/>
    <w:p w:rsidR="00AD67E7" w:rsidRDefault="00AD67E7">
      <w:r>
        <w:t>Психоэмоциональная</w:t>
      </w:r>
      <w:r w:rsidRPr="00DB3CE9">
        <w:t xml:space="preserve"> отсталость – это качественные изменения всей психики, всей личности в це</w:t>
      </w:r>
      <w:r>
        <w:t>лом, явившиеся результатом пере</w:t>
      </w:r>
      <w:r w:rsidRPr="00DB3CE9">
        <w:t>несённых органических пов</w:t>
      </w:r>
      <w:r>
        <w:t>реждений центральной нервной си</w:t>
      </w:r>
      <w:r w:rsidRPr="00DB3CE9">
        <w:t>стемы [И.Т. Гугкаева</w:t>
      </w:r>
      <w:r>
        <w:t>,</w:t>
      </w:r>
      <w:r w:rsidRPr="00DB3CE9">
        <w:t xml:space="preserve"> 2017].</w:t>
      </w:r>
    </w:p>
    <w:p w:rsidR="00AD67E7" w:rsidRDefault="00AD67E7">
      <w:r>
        <w:t>Классификация умственной отсталости МКБ-10:</w:t>
      </w:r>
    </w:p>
    <w:p w:rsidR="00AD67E7" w:rsidRDefault="00AD67E7" w:rsidP="00974BBC">
      <w:pPr>
        <w:pStyle w:val="a7"/>
        <w:numPr>
          <w:ilvl w:val="0"/>
          <w:numId w:val="3"/>
        </w:numPr>
        <w:ind w:left="993" w:hanging="284"/>
      </w:pPr>
      <w:r w:rsidRPr="00974BBC">
        <w:t xml:space="preserve">F70/ </w:t>
      </w:r>
      <w:r>
        <w:t>Психоэмоциональная</w:t>
      </w:r>
      <w:r w:rsidRPr="00974BBC">
        <w:t xml:space="preserve"> отсталость лёгкой степени</w:t>
      </w:r>
      <w:r>
        <w:t>:</w:t>
      </w:r>
    </w:p>
    <w:p w:rsidR="00AD67E7" w:rsidRPr="00BD3FE7" w:rsidRDefault="00AD67E7">
      <w:r>
        <w:t>И</w:t>
      </w:r>
      <w:r w:rsidRPr="00C729F5">
        <w:t>нтеллектуальный дефект</w:t>
      </w:r>
      <w:r>
        <w:t xml:space="preserve"> </w:t>
      </w:r>
      <w:r w:rsidRPr="00C729F5">
        <w:t>здесь выражен негрубо. Имею</w:t>
      </w:r>
      <w:r>
        <w:t>тся элементы способности к обоб</w:t>
      </w:r>
      <w:r w:rsidRPr="00C729F5">
        <w:t xml:space="preserve">щению. </w:t>
      </w:r>
      <w:r>
        <w:t>Имеются фра</w:t>
      </w:r>
      <w:r w:rsidRPr="00C729F5">
        <w:t xml:space="preserve">зовая речь, часто неплохая механическая память. </w:t>
      </w:r>
      <w:r>
        <w:t>Мышление имеет наглядно-</w:t>
      </w:r>
      <w:r w:rsidRPr="00C729F5">
        <w:t>образный характер. Очень слабаспосо</w:t>
      </w:r>
      <w:r>
        <w:t xml:space="preserve">бность к отвлечению и обобщению. </w:t>
      </w:r>
      <w:r w:rsidRPr="00C729F5">
        <w:t>Словесные определения, не связанные</w:t>
      </w:r>
      <w:r>
        <w:t xml:space="preserve"> </w:t>
      </w:r>
      <w:r w:rsidRPr="00C729F5">
        <w:t xml:space="preserve">с конкретной ситуацией, воспринимаются медленно. </w:t>
      </w:r>
      <w:r>
        <w:t>Незре</w:t>
      </w:r>
      <w:r w:rsidRPr="00C729F5">
        <w:t xml:space="preserve">лость личности. </w:t>
      </w:r>
      <w:r>
        <w:t>Н</w:t>
      </w:r>
      <w:r w:rsidRPr="00C729F5">
        <w:t>есамостоятельность</w:t>
      </w:r>
      <w:r>
        <w:t xml:space="preserve"> </w:t>
      </w:r>
      <w:r w:rsidRPr="00C729F5">
        <w:t>суждений и взглядов, отсутствие любознательности в игровой,</w:t>
      </w:r>
      <w:r>
        <w:t xml:space="preserve"> </w:t>
      </w:r>
      <w:r w:rsidRPr="00C729F5">
        <w:t xml:space="preserve">познавательной и трудовой </w:t>
      </w:r>
      <w:r>
        <w:t>деятельности, слабость инициати</w:t>
      </w:r>
      <w:r w:rsidRPr="00C729F5">
        <w:t>вы. При общей достаточно</w:t>
      </w:r>
      <w:r>
        <w:t>й сохранности эмоциональной сфе</w:t>
      </w:r>
      <w:r w:rsidRPr="00C729F5">
        <w:t>ры.</w:t>
      </w:r>
      <w:r>
        <w:t xml:space="preserve"> </w:t>
      </w:r>
      <w:r w:rsidRPr="00C729F5">
        <w:t>Довольно часты разрозненны</w:t>
      </w:r>
      <w:r>
        <w:t>е неврологические знаки, диспла</w:t>
      </w:r>
      <w:r w:rsidRPr="00C729F5">
        <w:t>зии телосложения, нередки церебро</w:t>
      </w:r>
      <w:r>
        <w:t>-</w:t>
      </w:r>
      <w:r w:rsidRPr="00C729F5">
        <w:t>эндокринные расстройства.</w:t>
      </w:r>
      <w:r>
        <w:t xml:space="preserve"> При выполне</w:t>
      </w:r>
      <w:r w:rsidRPr="00C729F5">
        <w:t>нии работы, не требующей инициативы, самостоятельности</w:t>
      </w:r>
      <w:r>
        <w:t xml:space="preserve"> </w:t>
      </w:r>
      <w:r w:rsidRPr="00C729F5">
        <w:t>и быстрой переключаемости, обнаруживается достаточная</w:t>
      </w:r>
      <w:r>
        <w:t xml:space="preserve"> </w:t>
      </w:r>
      <w:r w:rsidRPr="00C729F5">
        <w:t>продуктивн</w:t>
      </w:r>
      <w:r>
        <w:t xml:space="preserve">ость. </w:t>
      </w:r>
      <w:r w:rsidRPr="00BD3FE7">
        <w:t>[</w:t>
      </w:r>
      <w:r>
        <w:t>Н.</w:t>
      </w:r>
      <w:r w:rsidRPr="00BD3FE7">
        <w:t>Л. Белопольская</w:t>
      </w:r>
      <w:r>
        <w:t>, 2010</w:t>
      </w:r>
      <w:r w:rsidRPr="00BD3FE7">
        <w:t>]</w:t>
      </w:r>
      <w:r>
        <w:t>.</w:t>
      </w:r>
    </w:p>
    <w:p w:rsidR="00AD67E7" w:rsidRDefault="00AD67E7" w:rsidP="0033615A">
      <w:pPr>
        <w:pStyle w:val="a7"/>
        <w:numPr>
          <w:ilvl w:val="0"/>
          <w:numId w:val="3"/>
        </w:numPr>
        <w:ind w:left="993" w:hanging="284"/>
      </w:pPr>
      <w:r w:rsidRPr="0033615A">
        <w:t xml:space="preserve">F71/ </w:t>
      </w:r>
      <w:r>
        <w:t>Психоэмоциональная</w:t>
      </w:r>
      <w:r w:rsidRPr="0033615A">
        <w:t xml:space="preserve"> отсталость умеренная</w:t>
      </w:r>
      <w:r>
        <w:t>:</w:t>
      </w:r>
    </w:p>
    <w:p w:rsidR="00AD67E7" w:rsidRDefault="00AD67E7" w:rsidP="007E6427">
      <w:r w:rsidRPr="0033615A">
        <w:t xml:space="preserve"> </w:t>
      </w:r>
      <w:r>
        <w:t xml:space="preserve">Дети признаются инвалидами. </w:t>
      </w:r>
      <w:r w:rsidRPr="0033615A">
        <w:t>Тем не менее, де</w:t>
      </w:r>
      <w:r>
        <w:t>ти могут обучаться в детских до</w:t>
      </w:r>
      <w:r w:rsidRPr="0033615A">
        <w:t>школьных учреждениях</w:t>
      </w:r>
      <w:r>
        <w:t>.</w:t>
      </w:r>
      <w:r w:rsidRPr="0033615A">
        <w:t xml:space="preserve"> Овладевают фразовой речью</w:t>
      </w:r>
      <w:r>
        <w:t xml:space="preserve">. </w:t>
      </w:r>
      <w:r w:rsidRPr="0033615A">
        <w:t xml:space="preserve">Неплохо </w:t>
      </w:r>
      <w:r w:rsidRPr="0033615A">
        <w:lastRenderedPageBreak/>
        <w:t>ориентируются в быту, могут ухаживать за животными и растениями. Другие значительно отстают в развитии навыков самообслуживания и моторики. Речевой запа</w:t>
      </w:r>
      <w:r>
        <w:t>с обычно достаточен лишь для ин</w:t>
      </w:r>
      <w:r w:rsidRPr="0033615A">
        <w:t>формирования о своих осно</w:t>
      </w:r>
      <w:r>
        <w:t>вных потребностях. Некоторые ин</w:t>
      </w:r>
      <w:r w:rsidRPr="0033615A">
        <w:t>дивиды нуждаются в постоянном надзоре</w:t>
      </w:r>
      <w:r>
        <w:t xml:space="preserve"> </w:t>
      </w:r>
      <w:r w:rsidRPr="0033615A">
        <w:t>[</w:t>
      </w:r>
      <w:r>
        <w:t>А.Г. Московкина, Т.</w:t>
      </w:r>
      <w:r w:rsidRPr="0033615A">
        <w:t>М.</w:t>
      </w:r>
      <w:r>
        <w:t xml:space="preserve"> Уманская, 2013</w:t>
      </w:r>
      <w:r w:rsidRPr="0033615A">
        <w:t>].</w:t>
      </w:r>
    </w:p>
    <w:p w:rsidR="00AD67E7" w:rsidRPr="000B6A0B" w:rsidRDefault="00AD67E7" w:rsidP="007E6427">
      <w:r w:rsidRPr="000B6A0B">
        <w:t>У большинства детей наблюдаются моторные нарушения, выражающиеся не только в запаздывании актов прямо-стояния, ходьбы, бега, но и в качественном своеобразии и недоразвитии всех д</w:t>
      </w:r>
      <w:r>
        <w:t>вижений. Особенно грубо недораз</w:t>
      </w:r>
      <w:r w:rsidRPr="000B6A0B">
        <w:t>виты тонкие дифференцированные движения рук и пальцев. Движения детей замедленны. У большинства наблюдаются пороки развития скелета, черепа, конечностей, кожных покровов, внутренних органов. Могут воспитываться в домашних условиях. В правовом отношении их считают недееспособными и устанавливают над ними опеку</w:t>
      </w:r>
      <w:r>
        <w:t xml:space="preserve"> </w:t>
      </w:r>
      <w:r w:rsidRPr="000B6A0B">
        <w:t>[</w:t>
      </w:r>
      <w:r>
        <w:t>С.</w:t>
      </w:r>
      <w:r w:rsidRPr="000B6A0B">
        <w:t>П</w:t>
      </w:r>
      <w:r>
        <w:t>.</w:t>
      </w:r>
      <w:r w:rsidRPr="000B6A0B">
        <w:t xml:space="preserve"> Евсеев, О</w:t>
      </w:r>
      <w:r>
        <w:t>.Э.</w:t>
      </w:r>
      <w:r w:rsidRPr="000B6A0B">
        <w:t xml:space="preserve"> Евсеева, </w:t>
      </w:r>
      <w:r>
        <w:t>Е.</w:t>
      </w:r>
      <w:r w:rsidRPr="000B6A0B">
        <w:t>Б.</w:t>
      </w:r>
      <w:r>
        <w:t xml:space="preserve"> </w:t>
      </w:r>
      <w:r w:rsidRPr="000B6A0B">
        <w:t xml:space="preserve">Ладыгина </w:t>
      </w:r>
      <w:r>
        <w:t>и д.р., 2014</w:t>
      </w:r>
      <w:r w:rsidRPr="000B6A0B">
        <w:t>]</w:t>
      </w:r>
      <w:r>
        <w:t>.</w:t>
      </w:r>
    </w:p>
    <w:p w:rsidR="00AD67E7" w:rsidRDefault="00AD67E7" w:rsidP="00C22C9E">
      <w:pPr>
        <w:pStyle w:val="a7"/>
        <w:numPr>
          <w:ilvl w:val="0"/>
          <w:numId w:val="3"/>
        </w:numPr>
        <w:ind w:left="993" w:hanging="284"/>
      </w:pPr>
      <w:r>
        <w:t>F72/ Психоэмоциональная</w:t>
      </w:r>
      <w:r w:rsidRPr="00C22C9E">
        <w:t xml:space="preserve"> отсталость тяжёлая</w:t>
      </w:r>
      <w:r>
        <w:t>:</w:t>
      </w:r>
    </w:p>
    <w:p w:rsidR="00AD67E7" w:rsidRDefault="00AD67E7">
      <w:r>
        <w:t>П</w:t>
      </w:r>
      <w:r w:rsidRPr="00952A44">
        <w:t>очти полным отсутствием речи и мышления, потребност</w:t>
      </w:r>
      <w:r>
        <w:t>ью в постоянном уходе и надзоре,</w:t>
      </w:r>
      <w:r w:rsidRPr="00952A44">
        <w:t xml:space="preserve"> грубое недоразвитие всех функций. </w:t>
      </w:r>
      <w:r>
        <w:t>Г</w:t>
      </w:r>
      <w:r w:rsidRPr="00952A44">
        <w:t>рубые дефекты физического развития. Мышление, по существу, отсутствует. Речь не развита, ограничивается звуками, отдельными словами, нет понимания обращенной к ним речи. В обращенной речи воспринимает</w:t>
      </w:r>
      <w:r>
        <w:t xml:space="preserve">ся не смысл, а интонация. </w:t>
      </w:r>
      <w:r w:rsidRPr="00952A44">
        <w:t>Эмоции элементарны и связаны только с удовольствием или неудовольствием</w:t>
      </w:r>
      <w:r>
        <w:t xml:space="preserve">, </w:t>
      </w:r>
      <w:r w:rsidRPr="00952A44">
        <w:t>выражается образом в виде возбуждения или крика. Все новое часто вызывает страх. Очен</w:t>
      </w:r>
      <w:r>
        <w:t>ь легко возникает аффект злобы. Н</w:t>
      </w:r>
      <w:r w:rsidRPr="00C22C9E">
        <w:t xml:space="preserve">е отличают родных от посторонних. </w:t>
      </w:r>
      <w:r>
        <w:t>О</w:t>
      </w:r>
      <w:r w:rsidRPr="00C22C9E">
        <w:t xml:space="preserve">тсутствуют навыки самообслуживания, поведение ограничивается импульсивными реакциями на внешний раздражитель. </w:t>
      </w:r>
      <w:r>
        <w:t>В</w:t>
      </w:r>
      <w:r w:rsidRPr="00C22C9E">
        <w:t xml:space="preserve">нимание отсутствует или крайне неустойчиво.  Какая-либо осмысленная деятельность недоступна. </w:t>
      </w:r>
      <w:r>
        <w:t>Предос</w:t>
      </w:r>
      <w:r w:rsidRPr="00C22C9E">
        <w:t>тавленные самим себе, остаются неподвижными или впадают в непрерывное бессмысленное возбужден</w:t>
      </w:r>
      <w:r>
        <w:t xml:space="preserve">ие с </w:t>
      </w:r>
      <w:r>
        <w:lastRenderedPageBreak/>
        <w:t>однообразными движениями и</w:t>
      </w:r>
      <w:r w:rsidRPr="00C22C9E">
        <w:t xml:space="preserve"> автоматическим раскачиванием, хлопаньем в ладоши и т. п.</w:t>
      </w:r>
      <w:r>
        <w:t xml:space="preserve"> </w:t>
      </w:r>
      <w:r w:rsidRPr="00C22C9E">
        <w:t>[И.С. Быкова, И.В. Краснощекова</w:t>
      </w:r>
      <w:r>
        <w:t>, 2013</w:t>
      </w:r>
      <w:r w:rsidRPr="00C22C9E">
        <w:t>]</w:t>
      </w:r>
      <w:r>
        <w:t>.</w:t>
      </w:r>
    </w:p>
    <w:p w:rsidR="00AD67E7" w:rsidRDefault="00AD67E7" w:rsidP="00653C2F">
      <w:pPr>
        <w:pStyle w:val="a7"/>
        <w:numPr>
          <w:ilvl w:val="0"/>
          <w:numId w:val="3"/>
        </w:numPr>
        <w:ind w:left="993" w:hanging="284"/>
      </w:pPr>
      <w:r>
        <w:t>F73/</w:t>
      </w:r>
      <w:r w:rsidRPr="00BD3FE7">
        <w:t xml:space="preserve"> </w:t>
      </w:r>
      <w:r>
        <w:t>Психоэмоциональная</w:t>
      </w:r>
      <w:r w:rsidRPr="00BD3FE7">
        <w:t xml:space="preserve"> отсталость глубокая</w:t>
      </w:r>
    </w:p>
    <w:p w:rsidR="00AD67E7" w:rsidRDefault="00AD67E7">
      <w:r>
        <w:t>Боль</w:t>
      </w:r>
      <w:r w:rsidRPr="00BD3FE7">
        <w:t>шинство неподвижны или резко ограничены в подвижности, страдают недержанием мочи и кала и с ними возможны лишь самые рудиментарные формы невербальной коммуникации. Они неспо</w:t>
      </w:r>
      <w:r>
        <w:t>собны или малоспособны заботить</w:t>
      </w:r>
      <w:r w:rsidRPr="00BD3FE7">
        <w:t>ся о своих осно</w:t>
      </w:r>
      <w:r>
        <w:t xml:space="preserve">вных потребностях и нуждаются в </w:t>
      </w:r>
      <w:r w:rsidRPr="00BD3FE7">
        <w:t>постоянной помощи и надзоре.</w:t>
      </w:r>
      <w:r>
        <w:t xml:space="preserve"> Понимание и использо</w:t>
      </w:r>
      <w:r w:rsidRPr="00BD3FE7">
        <w:t>вание речи ограничивается выполнением основных команд и выражением элементарных просьб. Могут приобретаться наиболее базисные и простые зрительно-простр</w:t>
      </w:r>
      <w:r>
        <w:t>анственные навыки и при адекватном надзо</w:t>
      </w:r>
      <w:r w:rsidRPr="00BD3FE7">
        <w:t>ре и руководстве могут принимать участие в домашних и практических делах. Ч</w:t>
      </w:r>
      <w:r>
        <w:t>асты оказывающие влияние на под</w:t>
      </w:r>
      <w:r w:rsidRPr="00BD3FE7">
        <w:t>вижность тяжёлые неврологи</w:t>
      </w:r>
      <w:r>
        <w:t>ческие и другие соматические на</w:t>
      </w:r>
      <w:r w:rsidRPr="00BD3FE7">
        <w:t>рушения</w:t>
      </w:r>
      <w:r>
        <w:t xml:space="preserve"> [Б.А. Казаковцева, 2013]</w:t>
      </w:r>
      <w:r w:rsidRPr="00BD3FE7">
        <w:t>.</w:t>
      </w:r>
    </w:p>
    <w:p w:rsidR="00AD67E7" w:rsidRPr="00E1381D" w:rsidRDefault="00AD67E7">
      <w:r w:rsidRPr="00E1381D">
        <w:t>У лиц с умеренной и тяжелой умственной отсталостью часто встречаются аномалии развития органов чувств, у многих имеются функциональные расстройства зрительного, слухового, тактильного и других анализаторов. Значительные отклонения у них обнаруживаются в развитии сенсорных функций вследствие не столько органического повреждения анализаторов, а неумения полноценно их использовать. Так, при различении большого количества предметов (10–12) по цвету они не справляются с заданием, хотя различение небольшого количества предметов не вызывает у них затруднений</w:t>
      </w:r>
      <w:r>
        <w:t xml:space="preserve"> </w:t>
      </w:r>
      <w:r w:rsidRPr="00E1381D">
        <w:t>[</w:t>
      </w:r>
      <w:r>
        <w:t>Н.Н. Бабийчук, 2017</w:t>
      </w:r>
      <w:r w:rsidRPr="00E1381D">
        <w:t>]</w:t>
      </w:r>
      <w:r>
        <w:t>.</w:t>
      </w:r>
    </w:p>
    <w:p w:rsidR="00AD67E7" w:rsidRDefault="00AD67E7">
      <w:r>
        <w:t>У многих</w:t>
      </w:r>
      <w:r w:rsidRPr="0023180D">
        <w:t xml:space="preserve"> детей с </w:t>
      </w:r>
      <w:r>
        <w:t>умственной от</w:t>
      </w:r>
      <w:r w:rsidRPr="0023180D">
        <w:t>сталостью наряду с основным диагн</w:t>
      </w:r>
      <w:r>
        <w:t>озом имеется много различных со</w:t>
      </w:r>
      <w:r w:rsidRPr="0023180D">
        <w:t xml:space="preserve">путствующих </w:t>
      </w:r>
      <w:r>
        <w:t xml:space="preserve">заболеваний, таких, </w:t>
      </w:r>
      <w:r w:rsidRPr="0023180D">
        <w:t>как: нарушения сердечно-сосудистой, дыхательной, вегетативной, эндокринной систем, отмечаются нарушения зрения и слуха, ожирение, ограниченно</w:t>
      </w:r>
      <w:r>
        <w:t xml:space="preserve">сть речевого развития. В двигательной сфере </w:t>
      </w:r>
      <w:r w:rsidRPr="0023180D">
        <w:t>отмечается нарушение координа</w:t>
      </w:r>
      <w:r>
        <w:t xml:space="preserve">ции, точности и темпа движений, сенсомоторики, </w:t>
      </w:r>
      <w:r w:rsidRPr="0023180D">
        <w:t xml:space="preserve">наблюдаются различные нарушения </w:t>
      </w:r>
      <w:r w:rsidRPr="0023180D">
        <w:lastRenderedPageBreak/>
        <w:t>опорно-двигательного апп</w:t>
      </w:r>
      <w:r>
        <w:t>арата (нарушение осанки, сколио</w:t>
      </w:r>
      <w:r w:rsidRPr="0023180D">
        <w:t xml:space="preserve">зы, плоскостопие), мышечная слабость, отставание в росте. </w:t>
      </w:r>
      <w:r>
        <w:t>Психоэмоциональная</w:t>
      </w:r>
      <w:r w:rsidRPr="0023180D">
        <w:t xml:space="preserve"> отсталость нередко сочетается с нарушением развития конечностей, кистей, пальцев, головы, внутренних органов, память характеризуется слабым развитием и низким уровнем запоминания, особенно затруднено осмысленное запоминание. Внимание характ</w:t>
      </w:r>
      <w:r>
        <w:t>еризуется малой устойчи</w:t>
      </w:r>
      <w:r w:rsidRPr="0023180D">
        <w:t>востью, замедленностью переключения. Существенно страдают волевые процессы: дети не умеют руководить своей деятельност</w:t>
      </w:r>
      <w:r>
        <w:t xml:space="preserve">и </w:t>
      </w:r>
      <w:r w:rsidRPr="0023180D">
        <w:t>[</w:t>
      </w:r>
      <w:r>
        <w:t xml:space="preserve">Л.Н. </w:t>
      </w:r>
      <w:r w:rsidRPr="0023180D">
        <w:t>Ростомашвили</w:t>
      </w:r>
      <w:r>
        <w:t>,</w:t>
      </w:r>
      <w:r w:rsidRPr="0023180D">
        <w:t xml:space="preserve"> М.М Креминская</w:t>
      </w:r>
      <w:r>
        <w:t>, 2008</w:t>
      </w:r>
      <w:r w:rsidRPr="0023180D">
        <w:t>]</w:t>
      </w:r>
      <w:r>
        <w:t>.</w:t>
      </w:r>
    </w:p>
    <w:p w:rsidR="00AD67E7" w:rsidRDefault="00AD67E7" w:rsidP="00742D38">
      <w:r>
        <w:t xml:space="preserve">Одной из основных причин, затрудняющих процесс формирования у данной категории детей двигательных умений и навыков, является нарушение моторики, которое оказывает негативное влияние не только на уровень их физического развития, но и на весь процесс социализации личности ребенка с нарушениями психофизического развития, его социально-бытовую и трудовую адаптацию и интеграцию в общество. Ряд исследователей отмечают, что грубое недоразвитие двигательной сферы наблюдается почти у всех лиц с тяжелой степенью умственной отсталости даже при отсутствии у них явных параличей и парезов. Особенность развития двигательной сферы детей с умственной отсталостью проявляется в несовершенстве психомоторики, нарушении точности движений, функции равновесия, зрительно-моторной координации, в недоразвитии пространственных представлений. И как следствие этого – нарушение пространственно-временной и социально-бытовой ориентировки </w:t>
      </w:r>
      <w:r w:rsidRPr="00742D38">
        <w:t>[</w:t>
      </w:r>
      <w:r>
        <w:t>А.В. Ильин, А.</w:t>
      </w:r>
      <w:r w:rsidRPr="00742D38">
        <w:t>С. Мещеряков</w:t>
      </w:r>
      <w:r>
        <w:t>, 2012</w:t>
      </w:r>
      <w:r w:rsidRPr="00742D38">
        <w:t>]</w:t>
      </w:r>
      <w:r>
        <w:t>.</w:t>
      </w:r>
    </w:p>
    <w:p w:rsidR="00AD67E7" w:rsidRDefault="00AD67E7" w:rsidP="00742D38">
      <w:r w:rsidRPr="00C409FA">
        <w:t>Отклон</w:t>
      </w:r>
      <w:r>
        <w:t>ения в физическом развитии уча</w:t>
      </w:r>
      <w:r w:rsidRPr="00C409FA">
        <w:t>щихся с нарушением интеллекта оказывают неблагоприятное влияние на продуктивность игровой, учебн</w:t>
      </w:r>
      <w:r>
        <w:t>ой, трудовой и других видов де</w:t>
      </w:r>
      <w:r w:rsidRPr="00C409FA">
        <w:t>ятельности,</w:t>
      </w:r>
      <w:r>
        <w:t xml:space="preserve"> доступных учащимся школы вось</w:t>
      </w:r>
      <w:r w:rsidRPr="00C409FA">
        <w:t>мого вида, затрудняют социальной становление личности и процесс интеграции в общество</w:t>
      </w:r>
      <w:r>
        <w:t xml:space="preserve"> </w:t>
      </w:r>
      <w:r w:rsidRPr="00C409FA">
        <w:t>[</w:t>
      </w:r>
      <w:r>
        <w:t>О.Е.</w:t>
      </w:r>
      <w:r w:rsidRPr="00C409FA">
        <w:t xml:space="preserve"> Шаповалова, </w:t>
      </w:r>
      <w:r>
        <w:t>Б.</w:t>
      </w:r>
      <w:r w:rsidRPr="00C409FA">
        <w:t>Е</w:t>
      </w:r>
      <w:r>
        <w:t>.</w:t>
      </w:r>
      <w:r w:rsidRPr="00C409FA">
        <w:t xml:space="preserve"> Фишман, Г</w:t>
      </w:r>
      <w:r>
        <w:t>.</w:t>
      </w:r>
      <w:r w:rsidRPr="00C409FA">
        <w:t>В</w:t>
      </w:r>
      <w:r>
        <w:t>.</w:t>
      </w:r>
      <w:r w:rsidRPr="00C409FA">
        <w:t xml:space="preserve"> Ванакова</w:t>
      </w:r>
      <w:r>
        <w:t>, 2012</w:t>
      </w:r>
      <w:r w:rsidRPr="00C409FA">
        <w:t>].</w:t>
      </w:r>
    </w:p>
    <w:p w:rsidR="00AD67E7" w:rsidRPr="001D000D" w:rsidRDefault="00AD67E7" w:rsidP="00E85872">
      <w:pPr>
        <w:pStyle w:val="2"/>
        <w:jc w:val="both"/>
        <w:rPr>
          <w:b w:val="0"/>
        </w:rPr>
      </w:pPr>
      <w:bookmarkStart w:id="3" w:name="_Toc488938684"/>
      <w:r w:rsidRPr="001D000D">
        <w:rPr>
          <w:b w:val="0"/>
        </w:rPr>
        <w:lastRenderedPageBreak/>
        <w:t>1.3. Специфика психоэмоциональ</w:t>
      </w:r>
      <w:r w:rsidR="00EC5280" w:rsidRPr="001D000D">
        <w:rPr>
          <w:b w:val="0"/>
        </w:rPr>
        <w:t xml:space="preserve">ного развития </w:t>
      </w:r>
      <w:r w:rsidR="007432BA" w:rsidRPr="001D000D">
        <w:rPr>
          <w:b w:val="0"/>
        </w:rPr>
        <w:t>обучающихся</w:t>
      </w:r>
      <w:r w:rsidR="00EC5280" w:rsidRPr="001D000D">
        <w:rPr>
          <w:b w:val="0"/>
        </w:rPr>
        <w:t xml:space="preserve"> с нарушениями</w:t>
      </w:r>
      <w:r w:rsidRPr="001D000D">
        <w:rPr>
          <w:b w:val="0"/>
        </w:rPr>
        <w:t xml:space="preserve"> интеллекта</w:t>
      </w:r>
      <w:bookmarkEnd w:id="3"/>
    </w:p>
    <w:p w:rsidR="00AD67E7" w:rsidRPr="001D000D" w:rsidRDefault="00AD67E7"/>
    <w:p w:rsidR="00AD67E7" w:rsidRDefault="00AD67E7">
      <w:r w:rsidRPr="00752892">
        <w:t>В проц</w:t>
      </w:r>
      <w:r w:rsidR="00EC5280">
        <w:t>ессе обучения детей с нарушениями</w:t>
      </w:r>
      <w:r w:rsidRPr="00752892">
        <w:t xml:space="preserve"> интеллекта становится ак</w:t>
      </w:r>
      <w:r>
        <w:t>туальной проблема нервной орга</w:t>
      </w:r>
      <w:r w:rsidRPr="00752892">
        <w:t>н</w:t>
      </w:r>
      <w:r>
        <w:t>изации и психической деятельно</w:t>
      </w:r>
      <w:r w:rsidRPr="00752892">
        <w:t>сти</w:t>
      </w:r>
      <w:r>
        <w:t xml:space="preserve"> ребенка. Известно, что при ди</w:t>
      </w:r>
      <w:r w:rsidRPr="00752892">
        <w:t>зонтогенезе у значительной части д</w:t>
      </w:r>
      <w:r>
        <w:t>етей происходят необратимые из</w:t>
      </w:r>
      <w:r w:rsidRPr="00752892">
        <w:t>мене</w:t>
      </w:r>
      <w:r>
        <w:t>ния в интеллектуальной, двигат</w:t>
      </w:r>
      <w:r w:rsidRPr="00752892">
        <w:t>ельной, эмоционально-волевой и других сферах ребенка, что отражается на всем своеобразии развития психики в целом [</w:t>
      </w:r>
      <w:r>
        <w:t>В.</w:t>
      </w:r>
      <w:r w:rsidRPr="00752892">
        <w:t>В</w:t>
      </w:r>
      <w:r>
        <w:t>. Коркунов</w:t>
      </w:r>
      <w:r w:rsidRPr="00752892">
        <w:t xml:space="preserve">, </w:t>
      </w:r>
      <w:r>
        <w:t xml:space="preserve">Ю.С. </w:t>
      </w:r>
      <w:r w:rsidRPr="00752892">
        <w:t>Чурилов</w:t>
      </w:r>
      <w:r>
        <w:t>,</w:t>
      </w:r>
      <w:r w:rsidRPr="00752892">
        <w:t xml:space="preserve"> </w:t>
      </w:r>
      <w:r>
        <w:t>2009</w:t>
      </w:r>
      <w:r w:rsidRPr="00752892">
        <w:t>].</w:t>
      </w:r>
    </w:p>
    <w:p w:rsidR="00AD67E7" w:rsidRDefault="00AD67E7" w:rsidP="00FC26FA">
      <w:r w:rsidRPr="004863A1">
        <w:t>Суще</w:t>
      </w:r>
      <w:r>
        <w:t>ствует немало теорий, объясняю</w:t>
      </w:r>
      <w:r w:rsidRPr="004863A1">
        <w:t>щих пр</w:t>
      </w:r>
      <w:r>
        <w:t>ичины возникновения отклоняюще</w:t>
      </w:r>
      <w:r w:rsidRPr="004863A1">
        <w:t xml:space="preserve">гося поведения у подростков с умственной отсталостью. К числу наиболее известных теорий </w:t>
      </w:r>
      <w:r>
        <w:t>принадлежит концепция Л. С. Вы</w:t>
      </w:r>
      <w:r w:rsidRPr="004863A1">
        <w:t xml:space="preserve">готского </w:t>
      </w:r>
      <w:r>
        <w:t>о единстве функционирования аф</w:t>
      </w:r>
      <w:r w:rsidRPr="004863A1">
        <w:t xml:space="preserve">фективной </w:t>
      </w:r>
      <w:r>
        <w:t xml:space="preserve">и интеллектуальной сферы. </w:t>
      </w:r>
      <w:r w:rsidRPr="004863A1">
        <w:t>Со</w:t>
      </w:r>
      <w:r>
        <w:t>гласно данной теории, становле</w:t>
      </w:r>
      <w:r w:rsidRPr="004863A1">
        <w:t>ние личнос</w:t>
      </w:r>
      <w:r>
        <w:t>ти умственно отсталого подрост</w:t>
      </w:r>
      <w:r w:rsidRPr="004863A1">
        <w:t xml:space="preserve">ка изначально протекает в неблагоприятных (нарушенных) условиях. По этой причине расстройства эмоциональной и личностной сферы находятся в тесной взаимосвязи от степени нарушений интеллекта. В то же время в </w:t>
      </w:r>
      <w:r>
        <w:t>повседневной жизни степень эмо</w:t>
      </w:r>
      <w:r w:rsidRPr="004863A1">
        <w:t>ционально</w:t>
      </w:r>
      <w:r>
        <w:t>го недоразвития не всегда соот</w:t>
      </w:r>
      <w:r w:rsidRPr="004863A1">
        <w:t>ветствует глубин</w:t>
      </w:r>
      <w:r>
        <w:t>е интеллектуальных нару</w:t>
      </w:r>
      <w:r w:rsidRPr="004863A1">
        <w:t>шений</w:t>
      </w:r>
      <w:r>
        <w:t xml:space="preserve"> </w:t>
      </w:r>
      <w:r w:rsidRPr="004863A1">
        <w:t>[</w:t>
      </w:r>
      <w:r>
        <w:t>Я.</w:t>
      </w:r>
      <w:r w:rsidRPr="004863A1">
        <w:t>Н. Николаенко</w:t>
      </w:r>
      <w:r>
        <w:t>, 2009</w:t>
      </w:r>
      <w:r w:rsidRPr="004863A1">
        <w:t>]</w:t>
      </w:r>
      <w:r>
        <w:t>.</w:t>
      </w:r>
      <w:r w:rsidRPr="00FC26FA">
        <w:t xml:space="preserve"> </w:t>
      </w:r>
    </w:p>
    <w:p w:rsidR="00AD67E7" w:rsidRDefault="00AD67E7" w:rsidP="00FC26FA">
      <w:r w:rsidRPr="003D0890">
        <w:t>Многие из детей с самого рождения имеют длительный</w:t>
      </w:r>
      <w:r>
        <w:t xml:space="preserve"> опыт эмоциональной травматиза</w:t>
      </w:r>
      <w:r w:rsidRPr="003D0890">
        <w:t>ции. У них имеются разнообразные по степени тяжести эмоционал</w:t>
      </w:r>
      <w:r>
        <w:t>ьные нарушения, связанные с пе</w:t>
      </w:r>
      <w:r w:rsidRPr="003D0890">
        <w:t>реживанием страха, тревоги, физической боли, что негативно сказывается на их поведении. Такое состояние может длиться годами и настолько затрудняет жизнедеятельность ребенка, что значительно ограничивает возможности общения, снижает активность деятельности, патологически влияет на формирование личности</w:t>
      </w:r>
      <w:r>
        <w:t xml:space="preserve"> </w:t>
      </w:r>
      <w:r w:rsidRPr="003D0890">
        <w:t>[</w:t>
      </w:r>
      <w:r w:rsidRPr="00ED2119">
        <w:t>М</w:t>
      </w:r>
      <w:r>
        <w:t>.</w:t>
      </w:r>
      <w:r w:rsidRPr="00ED2119">
        <w:t>Н</w:t>
      </w:r>
      <w:r>
        <w:t xml:space="preserve">. </w:t>
      </w:r>
      <w:r w:rsidRPr="00ED2119">
        <w:t>Дарижапова</w:t>
      </w:r>
      <w:r>
        <w:t>,</w:t>
      </w:r>
      <w:r w:rsidRPr="00ED2119">
        <w:t xml:space="preserve"> </w:t>
      </w:r>
      <w:r w:rsidRPr="003D0890">
        <w:t>2015].</w:t>
      </w:r>
    </w:p>
    <w:p w:rsidR="00AD67E7" w:rsidRDefault="00AD67E7" w:rsidP="00FC26FA">
      <w:r>
        <w:t>Наблюдается отсут</w:t>
      </w:r>
      <w:r w:rsidRPr="00FC26FA">
        <w:t>ствие интереса к окружающему и</w:t>
      </w:r>
      <w:r>
        <w:t xml:space="preserve"> замедленные реак</w:t>
      </w:r>
      <w:r w:rsidRPr="00FC26FA">
        <w:t xml:space="preserve">ции на внешние раздражители, общая патологическая инертность (что не </w:t>
      </w:r>
      <w:r w:rsidRPr="00FC26FA">
        <w:lastRenderedPageBreak/>
        <w:t>и</w:t>
      </w:r>
      <w:r>
        <w:t>сключает крикливости, беспокой</w:t>
      </w:r>
      <w:r w:rsidRPr="00FC26FA">
        <w:t>ства, возбудимости и т. п.). У этих детей своевременно не возникает потребности в эмоциональном общении с близкими взрослыми, задерживается, как правило, появление и расцвет «к</w:t>
      </w:r>
      <w:r>
        <w:t>омплекса оживления». В дальней</w:t>
      </w:r>
      <w:r w:rsidRPr="00FC26FA">
        <w:t>шем у детей не возник</w:t>
      </w:r>
      <w:r>
        <w:t>ает интереса к игрушкам, подве</w:t>
      </w:r>
      <w:r w:rsidRPr="00FC26FA">
        <w:t>шенным над кроватк</w:t>
      </w:r>
      <w:r>
        <w:t>ой, к действиям с ними. Не про</w:t>
      </w:r>
      <w:r w:rsidRPr="00FC26FA">
        <w:t>исходит своевременного перехода от эмоционального общения с близкими взрослыми к</w:t>
      </w:r>
      <w:r>
        <w:t xml:space="preserve"> совместным предмет</w:t>
      </w:r>
      <w:r w:rsidRPr="00FC26FA">
        <w:t>ным действиям с ними, поэтому у детей не возникает новой формы общения — жестового и эмоционально- делового</w:t>
      </w:r>
      <w:r>
        <w:t xml:space="preserve"> </w:t>
      </w:r>
      <w:r w:rsidRPr="00FC26FA">
        <w:t>[Е</w:t>
      </w:r>
      <w:r>
        <w:t>.А. Стребелева, С.Б. Лазуренко</w:t>
      </w:r>
      <w:r w:rsidRPr="00FC26FA">
        <w:t>, Л.М. Кузенкова</w:t>
      </w:r>
      <w:r>
        <w:t>,</w:t>
      </w:r>
      <w:r w:rsidRPr="00FC26FA">
        <w:t xml:space="preserve"> 2012]. </w:t>
      </w:r>
    </w:p>
    <w:p w:rsidR="00AD67E7" w:rsidRDefault="00AD67E7" w:rsidP="00FC26FA">
      <w:r>
        <w:t xml:space="preserve">В структуре их личности четко прослеживается фобический компонент. Страхи могут быть вполне обоснованными, однако в значительной мере они преувеличенные и внушаемые, имеют парадоксальное содержание: одновременно отражают актуальное и возможное состояние ребенка. Так, ребенок может страдать от дефекта общения, испытывать страх одиночества и одновременно бояться предстоящей встрече с другими людьми. Среди детей-инвалидов нередок страх выздоровления в связи с возможной, по их мнению, утратой любви и повышенного со стороны значимого окружения, а также из-за необходимости возвращения к обычной жизни в школе, к которой они чувствуют себе я не готовыми. Ощущение острого дефекта знаний, умений, навыков, необходимых для жизни в обществе, осознание ограниченности своих физических возможностей и юридических прав в связи со статусом инвалида нередко приводит к фиксации на мыслях о бессмысленности дальнейшего существования </w:t>
      </w:r>
      <w:r w:rsidRPr="00E37C34">
        <w:t>[</w:t>
      </w:r>
      <w:r>
        <w:t>С.К. Поддубный, С.Г. Куртев, 2015</w:t>
      </w:r>
      <w:r w:rsidRPr="00E37C34">
        <w:t>]</w:t>
      </w:r>
      <w:r>
        <w:t>.</w:t>
      </w:r>
    </w:p>
    <w:p w:rsidR="00AD67E7" w:rsidRDefault="00AD67E7" w:rsidP="00FC26FA">
      <w:r w:rsidRPr="00104E2C">
        <w:t>Говоря о проблемах эмоционального развития умственно отсталых, Н. Рош отмечала, что практически все умственно отсталые нуждаются в эмоциональной поддержке, без которой у них развивается чувство отчуждения. На этом фоне могу</w:t>
      </w:r>
      <w:r>
        <w:t>т возникнуть негативные эмоцио</w:t>
      </w:r>
      <w:r w:rsidRPr="00104E2C">
        <w:t>нальные образования в виде проявлений тревожности, агрессии</w:t>
      </w:r>
      <w:r>
        <w:t xml:space="preserve"> </w:t>
      </w:r>
      <w:r w:rsidRPr="00104E2C">
        <w:t>[Л.Н</w:t>
      </w:r>
      <w:r>
        <w:t>.</w:t>
      </w:r>
      <w:r w:rsidRPr="00104E2C">
        <w:t xml:space="preserve"> Петряева, Л.В</w:t>
      </w:r>
      <w:r>
        <w:t>.</w:t>
      </w:r>
      <w:r w:rsidRPr="00104E2C">
        <w:t xml:space="preserve"> Шипова</w:t>
      </w:r>
      <w:r>
        <w:t>, 2015</w:t>
      </w:r>
      <w:r w:rsidRPr="00104E2C">
        <w:t>]</w:t>
      </w:r>
      <w:r>
        <w:t>.</w:t>
      </w:r>
    </w:p>
    <w:p w:rsidR="00AD67E7" w:rsidRPr="004863A1" w:rsidRDefault="00AD67E7" w:rsidP="00FC26FA">
      <w:r>
        <w:lastRenderedPageBreak/>
        <w:t>Мышление детей характеризуется беспор</w:t>
      </w:r>
      <w:r w:rsidRPr="00994412">
        <w:t>яд</w:t>
      </w:r>
      <w:r>
        <w:t>очностью, бессистемностью имеющихся представлений и понят</w:t>
      </w:r>
      <w:r w:rsidRPr="00994412">
        <w:t xml:space="preserve">ий, </w:t>
      </w:r>
      <w:r>
        <w:t xml:space="preserve">отсутствием </w:t>
      </w:r>
      <w:r w:rsidRPr="00994412">
        <w:t xml:space="preserve">или </w:t>
      </w:r>
      <w:r>
        <w:t xml:space="preserve">слабостью смысловых связей, трудностью их установления, инертностью, конкретностью и чрезвычайной затрудненностью обобщений, предельной элементарностью и замедленностью протекания психических процессов. Страдает даже развитие наглядного мышления. У лиц с умеренной и тяжелой умственной отсталостью резко недоразвита способность у пространственному синтезу </w:t>
      </w:r>
      <w:r w:rsidRPr="000F6193">
        <w:t>[</w:t>
      </w:r>
      <w:r>
        <w:t>Л.В. Токарская, Н.А. Дубровина, Н.Н. Бабийчук, 2015</w:t>
      </w:r>
      <w:r w:rsidRPr="000F6193">
        <w:t>]</w:t>
      </w:r>
      <w:r>
        <w:t>.</w:t>
      </w:r>
    </w:p>
    <w:p w:rsidR="00AD67E7" w:rsidRDefault="00AD67E7" w:rsidP="009E3C64">
      <w:r>
        <w:t xml:space="preserve">Для нарушения интеллекта свойственно стойкое недоразвитие психики. Отмечаются элементы недостаточного развития, а в отдельных случаях атипичное развитие психических реакций на различных этапах процесса познания. В первую очередь нарушается процесс восприятия. У данной категории детей оно поверхностно </w:t>
      </w:r>
      <w:r w:rsidRPr="00FC26FA">
        <w:t>[</w:t>
      </w:r>
      <w:r w:rsidRPr="009E3C64">
        <w:t>Н.М. Назарова,</w:t>
      </w:r>
      <w:r>
        <w:t xml:space="preserve"> 2008].</w:t>
      </w:r>
    </w:p>
    <w:p w:rsidR="00AD67E7" w:rsidRDefault="00AD67E7" w:rsidP="009E3C64">
      <w:r>
        <w:t>Снижена или вовсе отсутствует способность к сравнению и сопоставлению. Отсутствие целенаправленных приемов анализа, сравнения, систематического поиска, полного охвата материала, применения адекватных способов действия приводит к тому, что их деятельность приобретает непоследовательный и необдуманный характер [</w:t>
      </w:r>
      <w:r w:rsidRPr="0023560C">
        <w:t>Ю.Г.</w:t>
      </w:r>
      <w:r>
        <w:t xml:space="preserve"> Демьянов, 2004].</w:t>
      </w:r>
    </w:p>
    <w:p w:rsidR="00AD67E7" w:rsidRDefault="00AD67E7" w:rsidP="0023560C">
      <w:r>
        <w:t xml:space="preserve"> Проблемы, связанные с аналитической и сравнительной характеристикой психических процессов, несомненно, могут сказываться и на способности концентрировать внимание. Психическое качество - внимание у детей с нарушениями интеллекта характеризуется рассеянностью. Для них свойственна слабость произвольного внимания – заинтересованность такого ребенка можно привлечь только с помощью ярких предметов, картинок. Вместе с тем, на продолжительное время сконцентрировать его внимание представляется весьма сложным [</w:t>
      </w:r>
      <w:r w:rsidRPr="0023560C">
        <w:t>С.П.</w:t>
      </w:r>
      <w:r>
        <w:t xml:space="preserve"> </w:t>
      </w:r>
      <w:r w:rsidRPr="0023560C">
        <w:t>Евсеев,</w:t>
      </w:r>
      <w:r>
        <w:t xml:space="preserve"> 2007].</w:t>
      </w:r>
    </w:p>
    <w:p w:rsidR="00AD67E7" w:rsidRDefault="00AD67E7" w:rsidP="009E3C64">
      <w:r>
        <w:t xml:space="preserve">Рассеянность внимания, нарушения процессов восприятия являются неотьемлимыми составляющими формирования такого качества интеллекта как память. Ведущие процессы памяти – запоминание, сохранение и </w:t>
      </w:r>
      <w:r>
        <w:lastRenderedPageBreak/>
        <w:t>воспроизведение – у ребенка с нарушениями интеллекта имеют характерные черты, так как развиваются на болезненной основе. Для них свойственно лучшее запоминание внешних, иногда случайных зрительно воспринимаемых признаков. Сложнее ими понимаются и усваиваются внутренние логические связи [</w:t>
      </w:r>
      <w:r w:rsidRPr="0023560C">
        <w:t>И.Л.</w:t>
      </w:r>
      <w:r>
        <w:t xml:space="preserve"> </w:t>
      </w:r>
      <w:r w:rsidRPr="0023560C">
        <w:t>Большевидцева</w:t>
      </w:r>
      <w:r>
        <w:t>, 2014].</w:t>
      </w:r>
    </w:p>
    <w:p w:rsidR="00AD67E7" w:rsidRDefault="00AD67E7" w:rsidP="009E3C64">
      <w:r>
        <w:t xml:space="preserve"> Задержка в развитии детей с нарушениями интеллекта проявляется в познавательной деятельности, в особенностях их мышления. Дети не способны применять полученные знания и умения при изменении условий, обстоятельств, принимать решение в легко разрешимых ситуациях – все это вызывает затруднения. Специфика мышления ребенка с нарушениями интеллекта проявляется в отсутствии критики в отношении проделанной ими работы [</w:t>
      </w:r>
      <w:r w:rsidRPr="0023560C">
        <w:t>Ю.Г. Демьянов, 2004</w:t>
      </w:r>
      <w:r>
        <w:t xml:space="preserve">]. </w:t>
      </w:r>
    </w:p>
    <w:p w:rsidR="00AD67E7" w:rsidRDefault="00AD67E7" w:rsidP="00FC26FA">
      <w:r>
        <w:t>Воображение детей с нарушениями интеллекта отличает неполнота, отрывочность. Это происходит ввиду недостаточности жизненного опыта, слабости мышления. Следовательно, формирование воображения происходит на дефектной основе [</w:t>
      </w:r>
      <w:r w:rsidRPr="0023560C">
        <w:t>Т.В.</w:t>
      </w:r>
      <w:r>
        <w:t xml:space="preserve"> </w:t>
      </w:r>
      <w:r w:rsidRPr="0023560C">
        <w:t>Варенова</w:t>
      </w:r>
      <w:r>
        <w:t>, 2007].</w:t>
      </w:r>
    </w:p>
    <w:p w:rsidR="00AD67E7" w:rsidRDefault="00AD67E7" w:rsidP="009E3C64">
      <w:r>
        <w:t>Следовательно, любые изменения привычной для ребенка обстановки могут стать факторами дизадаптивных изменений, способствующих формированию дизадаптивных моментов психоэмоционального характера. Отличительной чертой нарушений в эмоционально-волевой сфере у детей с нарушениями интеллекта является непостоянство эмоциональных проявлений. Состояние радости без видимых причин оборачивается апатией, подавленностью [</w:t>
      </w:r>
      <w:r w:rsidRPr="00672E90">
        <w:t>Федотова И.В., Быкова М.А.</w:t>
      </w:r>
      <w:r>
        <w:t>, 2017].</w:t>
      </w:r>
    </w:p>
    <w:p w:rsidR="00AD67E7" w:rsidRDefault="00AD67E7" w:rsidP="009E3C64">
      <w:r>
        <w:t xml:space="preserve"> В связи с отсутствием взаимосвязанной работы между первой и второй сигнальными системами отмечаются нарушения речевой деятельности. У ребенка с нарушениями интеллекта отстают в развитии все стороны речи: фонетическая, лексическая, грамматическая. Наблюдаются сложности звукобуквенного анализа и синтеза, восприятия и понимания речи. В этой связи </w:t>
      </w:r>
      <w:r>
        <w:lastRenderedPageBreak/>
        <w:t>возникают всевозможные виды расстройства письма, трудности овладения техникой чтения [</w:t>
      </w:r>
      <w:r w:rsidRPr="0023560C">
        <w:t>В.И</w:t>
      </w:r>
      <w:r>
        <w:t>. Лубовский, 2006].</w:t>
      </w:r>
    </w:p>
    <w:p w:rsidR="00AD67E7" w:rsidRDefault="00AD67E7" w:rsidP="009E3C64">
      <w:r w:rsidRPr="009D122C">
        <w:t>В работах Л.С. Выг</w:t>
      </w:r>
      <w:r>
        <w:t>отского представлен анализ осо</w:t>
      </w:r>
      <w:r w:rsidRPr="009D122C">
        <w:t>бенностей социализации детей, имеющих физические и психические нарушения. Социальное, личностное, эмоциональное ра</w:t>
      </w:r>
      <w:r>
        <w:t>звитие подростков с интеллекту</w:t>
      </w:r>
      <w:r w:rsidRPr="009D122C">
        <w:t>альной недостаточностью часто проходит в условиях, способствующих по</w:t>
      </w:r>
      <w:r>
        <w:t>явлению отклоняющегося и агрес</w:t>
      </w:r>
      <w:r w:rsidRPr="009D122C">
        <w:t>сивного поведения. Психический дефект создаёт почву для возникновения п</w:t>
      </w:r>
      <w:r>
        <w:t>репятствий в установлении соци</w:t>
      </w:r>
      <w:r w:rsidRPr="009D122C">
        <w:t>альных связей, небл</w:t>
      </w:r>
      <w:r>
        <w:t>агоприятно влияет на формирование личности</w:t>
      </w:r>
      <w:r w:rsidRPr="009D122C">
        <w:t>. В свете этого, исс</w:t>
      </w:r>
      <w:r>
        <w:t>ледование Рычковой Л.С. подчёр</w:t>
      </w:r>
      <w:r w:rsidRPr="009D122C">
        <w:t>кивает причину интеллектуальной недостаточности как фактор, пред</w:t>
      </w:r>
      <w:r>
        <w:t>определяющий затруднения социа</w:t>
      </w:r>
      <w:r w:rsidRPr="009D122C">
        <w:t>лизации подростко</w:t>
      </w:r>
      <w:r>
        <w:t>в с нарушением интеллекта, про</w:t>
      </w:r>
      <w:r w:rsidRPr="009D122C">
        <w:t>являющийся в дезадаптивных способах реагирования, социальном инфантилизме, возникающем вследствие неразвитого самосознания, неадекватных социальных воздействий</w:t>
      </w:r>
      <w:r>
        <w:t xml:space="preserve"> </w:t>
      </w:r>
      <w:r w:rsidRPr="009D122C">
        <w:t>[И.В.</w:t>
      </w:r>
      <w:r>
        <w:t xml:space="preserve"> Грюнберг, 2014</w:t>
      </w:r>
      <w:r w:rsidRPr="009D122C">
        <w:t>]</w:t>
      </w:r>
      <w:r>
        <w:t>.</w:t>
      </w:r>
    </w:p>
    <w:p w:rsidR="00AD67E7" w:rsidRPr="009D122C" w:rsidRDefault="00AD67E7" w:rsidP="009E3C64"/>
    <w:p w:rsidR="00AD67E7" w:rsidRPr="001D000D" w:rsidRDefault="00AD67E7" w:rsidP="00E85872">
      <w:r w:rsidRPr="001D000D">
        <w:t xml:space="preserve">1.4. Средства коррекции психоэмоционального состояния </w:t>
      </w:r>
      <w:r w:rsidR="0051582D" w:rsidRPr="001D000D">
        <w:t>обучающихся</w:t>
      </w:r>
      <w:r w:rsidRPr="001D000D">
        <w:t xml:space="preserve"> на занятиях адаптивной физической культуры</w:t>
      </w:r>
    </w:p>
    <w:p w:rsidR="00AD67E7" w:rsidRDefault="00AD67E7" w:rsidP="007242CA">
      <w:pPr>
        <w:jc w:val="center"/>
        <w:rPr>
          <w:b/>
        </w:rPr>
      </w:pPr>
    </w:p>
    <w:p w:rsidR="00AD67E7" w:rsidRPr="00E136FF" w:rsidRDefault="00AD67E7" w:rsidP="00E136FF">
      <w:r w:rsidRPr="00E136FF">
        <w:t>Какова бы ни была причина умственной отсталости ребенка, как бы тяжела ни была болезнь его нервной системы</w:t>
      </w:r>
      <w:r>
        <w:t>,</w:t>
      </w:r>
      <w:r w:rsidRPr="00E136FF">
        <w:t xml:space="preserve"> наряду с распадом происходит и развитие. Использование специальных приемов и методов об</w:t>
      </w:r>
      <w:r>
        <w:t>учения и воспитания по</w:t>
      </w:r>
      <w:r w:rsidRPr="00E136FF">
        <w:t xml:space="preserve">зволяет в существенной мере преодолеть недостатки психического </w:t>
      </w:r>
      <w:r>
        <w:t>развития детей с нарушением ин</w:t>
      </w:r>
      <w:r w:rsidRPr="00E136FF">
        <w:t>теллекта и сформировать у них необходимые черты личности и общественные нормы поведения</w:t>
      </w:r>
      <w:r>
        <w:t>,</w:t>
      </w:r>
      <w:r w:rsidRPr="00E136FF">
        <w:t xml:space="preserve"> что, в свою очередь, будет способствовать улучшению их социальной и психоэмоциональной адаптации</w:t>
      </w:r>
      <w:r>
        <w:t xml:space="preserve"> </w:t>
      </w:r>
      <w:r w:rsidRPr="00E136FF">
        <w:t>[</w:t>
      </w:r>
      <w:r>
        <w:t>Н.В. Мазитова, Е.</w:t>
      </w:r>
      <w:r w:rsidRPr="00E136FF">
        <w:t>А. Мунирова</w:t>
      </w:r>
      <w:r>
        <w:t>, 2015</w:t>
      </w:r>
      <w:r w:rsidRPr="00E136FF">
        <w:t>]</w:t>
      </w:r>
      <w:r>
        <w:t>.</w:t>
      </w:r>
    </w:p>
    <w:p w:rsidR="00AD67E7" w:rsidRDefault="00AD67E7" w:rsidP="00F80D30">
      <w:r>
        <w:t xml:space="preserve">Существуют </w:t>
      </w:r>
      <w:r w:rsidRPr="00F80D30">
        <w:t xml:space="preserve">различные приемы психолого- педагогической регуляции: </w:t>
      </w:r>
    </w:p>
    <w:p w:rsidR="00AD67E7" w:rsidRDefault="00AD67E7" w:rsidP="00F80D30">
      <w:r w:rsidRPr="00F80D30">
        <w:lastRenderedPageBreak/>
        <w:t>• доброжелательный стиль общен</w:t>
      </w:r>
      <w:r>
        <w:t>ия, доверие, открытость педаго</w:t>
      </w:r>
      <w:r w:rsidRPr="00F80D30">
        <w:t xml:space="preserve">га, выраженное внимание к каждому ученику; </w:t>
      </w:r>
    </w:p>
    <w:p w:rsidR="00AD67E7" w:rsidRDefault="00AD67E7" w:rsidP="00F80D30">
      <w:r w:rsidRPr="00F80D30">
        <w:t xml:space="preserve">• позитивный настрой, положительная мотивация, поддержание оптимизма, эмоционального комфорта и безопасности; </w:t>
      </w:r>
    </w:p>
    <w:p w:rsidR="00AD67E7" w:rsidRDefault="00AD67E7" w:rsidP="00F80D30">
      <w:r w:rsidRPr="00F80D30">
        <w:t>• постановка общей цели, объед</w:t>
      </w:r>
      <w:r>
        <w:t>инение общими интересами, орга</w:t>
      </w:r>
      <w:r w:rsidRPr="00F80D30">
        <w:t xml:space="preserve">низация взаимодействий учащихся по принципу психологической совместимости; </w:t>
      </w:r>
    </w:p>
    <w:p w:rsidR="00AD67E7" w:rsidRDefault="00AD67E7" w:rsidP="00F80D30">
      <w:r w:rsidRPr="00F80D30">
        <w:t>• суггестивные методы (методы внушения), при которых дети с умственной отсталостью без обдумы</w:t>
      </w:r>
      <w:r>
        <w:t>вания, пассивно, без борьбы мо</w:t>
      </w:r>
      <w:r w:rsidRPr="00F80D30">
        <w:t>тивов усваивают идеи и высказыв</w:t>
      </w:r>
      <w:r>
        <w:t>ания педагога. Вну</w:t>
      </w:r>
      <w:r w:rsidRPr="00F80D30">
        <w:t>шения касаются снятия страхов, трево</w:t>
      </w:r>
      <w:r>
        <w:t>ги, стресса, неуверенности;</w:t>
      </w:r>
    </w:p>
    <w:p w:rsidR="00AD67E7" w:rsidRDefault="00AD67E7" w:rsidP="00F80D30">
      <w:r w:rsidRPr="00F80D30">
        <w:t>• использование музыки с це</w:t>
      </w:r>
      <w:r>
        <w:t>лью снятия нервно-мышечного на</w:t>
      </w:r>
      <w:r w:rsidRPr="00F80D30">
        <w:t>пряжения, ускорения восстановительных процессов, ритмич</w:t>
      </w:r>
      <w:r>
        <w:t>еской и эмоциональной настройки;</w:t>
      </w:r>
    </w:p>
    <w:p w:rsidR="00AD67E7" w:rsidRDefault="00AD67E7" w:rsidP="00F80D30">
      <w:r w:rsidRPr="00F80D30">
        <w:t>• театрализованные формы занятий (сказкотерапия, сюжетно- ролевые игры, тематические игровые</w:t>
      </w:r>
      <w:r>
        <w:t xml:space="preserve"> композиции) </w:t>
      </w:r>
      <w:r w:rsidRPr="00F80D30">
        <w:t>[</w:t>
      </w:r>
      <w:r>
        <w:t>Л.В. Шапкова, 2003</w:t>
      </w:r>
      <w:r w:rsidRPr="00F80D30">
        <w:t>]</w:t>
      </w:r>
      <w:r>
        <w:t>.</w:t>
      </w:r>
    </w:p>
    <w:p w:rsidR="00AD67E7" w:rsidRDefault="00AD67E7" w:rsidP="00F80D30">
      <w:r w:rsidRPr="00183B72">
        <w:t>И в нашей стране, и за рубежом накоплен большой положительный опыт по использованию различных видов двигательной активности для детей с нарушение</w:t>
      </w:r>
      <w:r>
        <w:t>м интеллекта. Одной из веду</w:t>
      </w:r>
      <w:r w:rsidRPr="00183B72">
        <w:t>щих видов деятельности младших школьников, и, пожалуй, самой главной, является игровая</w:t>
      </w:r>
      <w:r>
        <w:t xml:space="preserve"> </w:t>
      </w:r>
      <w:r w:rsidRPr="00183B72">
        <w:t>[</w:t>
      </w:r>
      <w:r>
        <w:t>А.</w:t>
      </w:r>
      <w:r w:rsidRPr="00183B72">
        <w:t>С. Хорькова</w:t>
      </w:r>
      <w:r>
        <w:t>,</w:t>
      </w:r>
      <w:r w:rsidRPr="00183B72">
        <w:t xml:space="preserve"> 2017].</w:t>
      </w:r>
    </w:p>
    <w:p w:rsidR="00AD67E7" w:rsidRDefault="00AD67E7" w:rsidP="007242CA">
      <w:r w:rsidRPr="007242CA">
        <w:t>Огромные возможности</w:t>
      </w:r>
      <w:r>
        <w:t xml:space="preserve"> для гармоничного формирования и коррекции интеллектуального, физического и психического потенциала детей с умственной отсталостью в школьном образовательном процессе имеет игровая деятельность. Через игровую деятельность, игры-тренировки, различные игровые упражнения можно успешно и целенаправленно воздействовать на гармоничное развитие растущих людей, социально адаптировать умственно отсталых детей к непростой жизнедеятельности в обществе </w:t>
      </w:r>
      <w:r w:rsidRPr="007242CA">
        <w:t>[</w:t>
      </w:r>
      <w:r>
        <w:t>Н.Н. Снесарь, В.В. Пономарев, 2011</w:t>
      </w:r>
      <w:r w:rsidRPr="007242CA">
        <w:t>]</w:t>
      </w:r>
      <w:r>
        <w:t>.</w:t>
      </w:r>
    </w:p>
    <w:p w:rsidR="00AD67E7" w:rsidRDefault="00AD67E7" w:rsidP="007242CA">
      <w:r>
        <w:lastRenderedPageBreak/>
        <w:t>В качестве базовых оснований пси</w:t>
      </w:r>
      <w:r w:rsidRPr="00BB62A7">
        <w:t>холого-педагогическ</w:t>
      </w:r>
      <w:r>
        <w:t>ого сопровождения эмоционально</w:t>
      </w:r>
      <w:r w:rsidRPr="00BB62A7">
        <w:t>го развития детей в иг</w:t>
      </w:r>
      <w:r>
        <w:t>ре выступают два аспекта. С од</w:t>
      </w:r>
      <w:r w:rsidRPr="00BB62A7">
        <w:t>ной стороны, в игре обнаруживаются уже сложившиеся у детей способы эмоционального реагирования, что создает благоприят</w:t>
      </w:r>
      <w:r>
        <w:t>ную основу для диагностики эмо</w:t>
      </w:r>
      <w:r w:rsidRPr="00BB62A7">
        <w:t>циональных проявлений детей в естественных для них условиях привлекатель</w:t>
      </w:r>
      <w:r>
        <w:t>ной деятельности. С другой сто</w:t>
      </w:r>
      <w:r w:rsidRPr="00BB62A7">
        <w:t xml:space="preserve">роны, в процессе ролевых перевоплощений, игрового взаимодействия с партнерами, подчиненного развитию сюжета и игровому </w:t>
      </w:r>
      <w:r>
        <w:t>правилу, эмоциональный опыт ре</w:t>
      </w:r>
      <w:r w:rsidRPr="00BB62A7">
        <w:t xml:space="preserve">бенка преобразуется. </w:t>
      </w:r>
      <w:r>
        <w:t xml:space="preserve">Ребенок </w:t>
      </w:r>
      <w:r w:rsidRPr="00BB62A7">
        <w:t>обогащается новыми способами и средства</w:t>
      </w:r>
      <w:r>
        <w:t>ми выражения эмоций, адекватно</w:t>
      </w:r>
      <w:r w:rsidRPr="00BB62A7">
        <w:t xml:space="preserve">го эмоционально-экспрессивного </w:t>
      </w:r>
      <w:r>
        <w:t>реагирования, осваи</w:t>
      </w:r>
      <w:r w:rsidRPr="00BB62A7">
        <w:t>вает новые для себя</w:t>
      </w:r>
      <w:r>
        <w:t xml:space="preserve"> способы эмоционального поведе</w:t>
      </w:r>
      <w:r w:rsidRPr="00BB62A7">
        <w:t>ния. Игра способствует становлению эмоций и чувств, их дальнейшему усложнению, развивает способность понима</w:t>
      </w:r>
      <w:r>
        <w:t>ть и выражать эмоциональные со</w:t>
      </w:r>
      <w:r w:rsidRPr="00BB62A7">
        <w:t>стояния социально приемлемыми способами</w:t>
      </w:r>
      <w:r>
        <w:t xml:space="preserve"> </w:t>
      </w:r>
      <w:r w:rsidRPr="00BB62A7">
        <w:t>[Т.В. Гребенщикова</w:t>
      </w:r>
      <w:r>
        <w:t>, 2017</w:t>
      </w:r>
      <w:r w:rsidRPr="00BB62A7">
        <w:t>].</w:t>
      </w:r>
    </w:p>
    <w:p w:rsidR="00AD67E7" w:rsidRDefault="00AD67E7" w:rsidP="00AF39DF">
      <w:r w:rsidRPr="004C696E">
        <w:t>Подвижные игры должны быть не только доступными по сложности, но и эмоционально разнообразными. Должны учитывать личные интер</w:t>
      </w:r>
      <w:r>
        <w:t>есы детей, нести целительную ра</w:t>
      </w:r>
      <w:r w:rsidRPr="004C696E">
        <w:t>дость каждому ребенку</w:t>
      </w:r>
      <w:r>
        <w:t xml:space="preserve"> </w:t>
      </w:r>
      <w:r w:rsidRPr="00675FAF">
        <w:t>[</w:t>
      </w:r>
      <w:r>
        <w:t>О.Э. Евсеева, С.</w:t>
      </w:r>
      <w:r w:rsidRPr="00675FAF">
        <w:t>П. Евсеев</w:t>
      </w:r>
      <w:r>
        <w:t>,</w:t>
      </w:r>
      <w:r w:rsidRPr="00675FAF">
        <w:t xml:space="preserve"> 2013]</w:t>
      </w:r>
    </w:p>
    <w:p w:rsidR="00AD67E7" w:rsidRDefault="00AD67E7" w:rsidP="00737E55">
      <w:pPr>
        <w:jc w:val="right"/>
      </w:pPr>
    </w:p>
    <w:p w:rsidR="00AD67E7" w:rsidRDefault="00AD67E7" w:rsidP="00D93B43">
      <w:pPr>
        <w:jc w:val="center"/>
      </w:pPr>
      <w:r w:rsidRPr="00C67C69">
        <w:t>Таблица 1</w:t>
      </w:r>
      <w:r>
        <w:t xml:space="preserve"> </w:t>
      </w:r>
      <w:r w:rsidRPr="00C67C69">
        <w:t xml:space="preserve">Блоки игровых упражнений в физическом воспитании </w:t>
      </w:r>
      <w:r w:rsidR="0051582D">
        <w:t>обучающихся</w:t>
      </w:r>
      <w:r w:rsidR="0051582D" w:rsidRPr="00C67C69">
        <w:t xml:space="preserve"> </w:t>
      </w:r>
      <w:r w:rsidRPr="00C67C69">
        <w:t>с легкой степенью умственной отсталости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5"/>
        <w:gridCol w:w="3260"/>
        <w:gridCol w:w="3544"/>
      </w:tblGrid>
      <w:tr w:rsidR="00AD67E7" w:rsidTr="00433421">
        <w:tc>
          <w:tcPr>
            <w:tcW w:w="240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Тематические блоки игр</w:t>
            </w:r>
          </w:p>
        </w:tc>
        <w:tc>
          <w:tcPr>
            <w:tcW w:w="3260" w:type="dxa"/>
          </w:tcPr>
          <w:p w:rsidR="00AD67E7" w:rsidRPr="00433421" w:rsidRDefault="00AD67E7" w:rsidP="00C362A3">
            <w:pPr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Содержание игр и направление </w:t>
            </w:r>
          </w:p>
        </w:tc>
        <w:tc>
          <w:tcPr>
            <w:tcW w:w="3544" w:type="dxa"/>
          </w:tcPr>
          <w:p w:rsidR="00AD67E7" w:rsidRPr="00433421" w:rsidRDefault="00AD67E7" w:rsidP="00C362A3">
            <w:pPr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Педагогические и социальные задачи</w:t>
            </w:r>
          </w:p>
        </w:tc>
      </w:tr>
      <w:tr w:rsidR="00AD67E7" w:rsidTr="00433421">
        <w:tc>
          <w:tcPr>
            <w:tcW w:w="240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Игры на развитие мышления, памяти и логики </w:t>
            </w:r>
          </w:p>
        </w:tc>
        <w:tc>
          <w:tcPr>
            <w:tcW w:w="3260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Игры-загадки, кроссворды, исторические игры и др.</w:t>
            </w:r>
          </w:p>
        </w:tc>
        <w:tc>
          <w:tcPr>
            <w:tcW w:w="3544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Формирование общих знаний, укрепление памяти, развитие логики мышления</w:t>
            </w:r>
          </w:p>
        </w:tc>
      </w:tr>
      <w:tr w:rsidR="00AD67E7" w:rsidTr="00433421">
        <w:tc>
          <w:tcPr>
            <w:tcW w:w="240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Игры на развитие координации движения </w:t>
            </w:r>
          </w:p>
        </w:tc>
        <w:tc>
          <w:tcPr>
            <w:tcW w:w="3260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Спортивные и подвижные игры, комбинированные эстафеты, игры с использованием различных предметов и др.</w:t>
            </w:r>
          </w:p>
        </w:tc>
        <w:tc>
          <w:tcPr>
            <w:tcW w:w="3544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Целенаправленное формирование базы различных специфических и прикладных движений</w:t>
            </w:r>
          </w:p>
        </w:tc>
      </w:tr>
      <w:tr w:rsidR="00AD67E7" w:rsidTr="00433421">
        <w:tc>
          <w:tcPr>
            <w:tcW w:w="240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lastRenderedPageBreak/>
              <w:t xml:space="preserve">Игры-тренинги психо- мышечной релаксации </w:t>
            </w:r>
          </w:p>
        </w:tc>
        <w:tc>
          <w:tcPr>
            <w:tcW w:w="3260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Аутотренинг, гимнастика йога, медитация, функциональная музыка и др.</w:t>
            </w:r>
          </w:p>
        </w:tc>
        <w:tc>
          <w:tcPr>
            <w:tcW w:w="3544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Формирование умений и навыков психо-мышечной релаксации</w:t>
            </w:r>
          </w:p>
        </w:tc>
      </w:tr>
      <w:tr w:rsidR="00AD67E7" w:rsidTr="00433421">
        <w:tc>
          <w:tcPr>
            <w:tcW w:w="240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Игры природно- экологического направления </w:t>
            </w:r>
          </w:p>
        </w:tc>
        <w:tc>
          <w:tcPr>
            <w:tcW w:w="3260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«Разведчики», «Следопыты», «Гладиаторы», «Охотники», «Санитары», «Спасатели» и т. д.</w:t>
            </w:r>
          </w:p>
        </w:tc>
        <w:tc>
          <w:tcPr>
            <w:tcW w:w="3544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Бережное отношение к окружающей среде, умение ориентироваться и дружить с природой</w:t>
            </w:r>
          </w:p>
        </w:tc>
      </w:tr>
      <w:tr w:rsidR="00AD67E7" w:rsidTr="00433421">
        <w:tc>
          <w:tcPr>
            <w:tcW w:w="240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Ситуационные и социальные игры </w:t>
            </w:r>
          </w:p>
        </w:tc>
        <w:tc>
          <w:tcPr>
            <w:tcW w:w="3260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Создание в игре сюжетов из жизни и др.</w:t>
            </w:r>
          </w:p>
        </w:tc>
        <w:tc>
          <w:tcPr>
            <w:tcW w:w="3544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Формирование у детей навыков и опыта разрешения (решения) различных жизненных ситуаций, взаимопомощи, солидарности и преодоления природных препятствий</w:t>
            </w:r>
          </w:p>
        </w:tc>
      </w:tr>
    </w:tbl>
    <w:p w:rsidR="00AD67E7" w:rsidRPr="007242CA" w:rsidRDefault="00AD67E7" w:rsidP="007242CA"/>
    <w:p w:rsidR="00AD67E7" w:rsidRDefault="00AD67E7" w:rsidP="00525C94">
      <w:r>
        <w:t>Так же можно использовать как одно из средств коррекции психоэмоционального состояния ритмическую гимнастику.</w:t>
      </w:r>
    </w:p>
    <w:p w:rsidR="00AD67E7" w:rsidRDefault="00AD67E7" w:rsidP="00525C94">
      <w:r>
        <w:t xml:space="preserve"> </w:t>
      </w:r>
      <w:r w:rsidRPr="00D538B8">
        <w:t>Ритмическая гимнастика сочетает в себе компоненты, которые как нельзя лучше отвечают особенностям детского возраста. Потребность детей в двигательной активности, как говорилось выше, полнее всего реализуется в игре, особенно в дошкольном и младшем</w:t>
      </w:r>
      <w:r>
        <w:t xml:space="preserve"> школьном возрасте. Главный во</w:t>
      </w:r>
      <w:r w:rsidRPr="00D538B8">
        <w:t>будитель игры – удовольс</w:t>
      </w:r>
      <w:r>
        <w:t>твие и приятность траты накопив</w:t>
      </w:r>
      <w:r w:rsidRPr="00D538B8">
        <w:t>шихся сил и энергии. Поэтому включение игровых элементов делает занятия ритмической гимнастик</w:t>
      </w:r>
      <w:r>
        <w:t>ой привлекательны</w:t>
      </w:r>
      <w:r w:rsidRPr="00D538B8">
        <w:t>ми для детей</w:t>
      </w:r>
      <w:r>
        <w:t xml:space="preserve"> </w:t>
      </w:r>
      <w:r w:rsidRPr="00D538B8">
        <w:t>[</w:t>
      </w:r>
      <w:r>
        <w:t>О.Э. Евсеева, С.</w:t>
      </w:r>
      <w:r w:rsidRPr="00D538B8">
        <w:t>П. Евсеев</w:t>
      </w:r>
      <w:r>
        <w:t>,</w:t>
      </w:r>
      <w:r w:rsidRPr="00D538B8">
        <w:t xml:space="preserve"> 2016].</w:t>
      </w:r>
    </w:p>
    <w:p w:rsidR="00AD67E7" w:rsidRDefault="00AD67E7" w:rsidP="00525C94"/>
    <w:p w:rsidR="00AD67E7" w:rsidRDefault="00AD67E7" w:rsidP="00D93B43">
      <w:pPr>
        <w:jc w:val="center"/>
      </w:pPr>
      <w:r>
        <w:t>Табл</w:t>
      </w:r>
      <w:r w:rsidRPr="00C67C69">
        <w:t>ица</w:t>
      </w:r>
      <w:r>
        <w:t xml:space="preserve"> </w:t>
      </w:r>
      <w:r w:rsidRPr="00C67C69">
        <w:t>2</w:t>
      </w:r>
      <w:r>
        <w:t xml:space="preserve"> </w:t>
      </w:r>
      <w:r w:rsidRPr="00C67C69">
        <w:t>Блоки игровых упражнений</w:t>
      </w:r>
      <w:r>
        <w:t xml:space="preserve"> под музыку в физическом воспитании</w:t>
      </w:r>
      <w:r w:rsidRPr="00C67C69">
        <w:t xml:space="preserve"> для </w:t>
      </w:r>
      <w:r w:rsidR="0051582D">
        <w:t>обучающихся</w:t>
      </w:r>
      <w:r w:rsidRPr="00C67C69">
        <w:t xml:space="preserve"> 1х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6515"/>
      </w:tblGrid>
      <w:tr w:rsidR="00AD67E7" w:rsidTr="00433421">
        <w:tc>
          <w:tcPr>
            <w:tcW w:w="2830" w:type="dxa"/>
          </w:tcPr>
          <w:p w:rsidR="00AD67E7" w:rsidRPr="00433421" w:rsidRDefault="00AD67E7" w:rsidP="00433421">
            <w:pPr>
              <w:ind w:firstLine="0"/>
              <w:jc w:val="center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Игры</w:t>
            </w:r>
          </w:p>
        </w:tc>
        <w:tc>
          <w:tcPr>
            <w:tcW w:w="651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Упражнения</w:t>
            </w:r>
          </w:p>
        </w:tc>
      </w:tr>
      <w:tr w:rsidR="00AD67E7" w:rsidTr="00433421">
        <w:tc>
          <w:tcPr>
            <w:tcW w:w="2830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1. «Чебурашка» </w:t>
            </w:r>
          </w:p>
        </w:tc>
        <w:tc>
          <w:tcPr>
            <w:tcW w:w="651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И.п. – о.с.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1–3 – три шага на месте или с продвижением; 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4 – притоп с полунаклоном в сторону притопывающей ноги, </w:t>
            </w:r>
            <w:r w:rsidRPr="00433421">
              <w:rPr>
                <w:sz w:val="24"/>
                <w:szCs w:val="24"/>
              </w:rPr>
              <w:lastRenderedPageBreak/>
              <w:t>руки к ушам, локти вниз, ладони вперед;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 5–8 – то же, но с другой ноги</w:t>
            </w:r>
          </w:p>
        </w:tc>
      </w:tr>
      <w:tr w:rsidR="00AD67E7" w:rsidTr="00433421">
        <w:tc>
          <w:tcPr>
            <w:tcW w:w="2830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lastRenderedPageBreak/>
              <w:t xml:space="preserve">2. «Матрешка» </w:t>
            </w:r>
          </w:p>
        </w:tc>
        <w:tc>
          <w:tcPr>
            <w:tcW w:w="651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И.п. – стойка ноги врозь, руки на поясе.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1–4 – два раза подняться и опуститься на носках; 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5–7 – два наклона головы вправо, указательный палец правой руки к правой щеке;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 8 – и.п.; 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9–16 – то же в другую сторону</w:t>
            </w:r>
          </w:p>
        </w:tc>
      </w:tr>
      <w:tr w:rsidR="00AD67E7" w:rsidTr="00433421">
        <w:tc>
          <w:tcPr>
            <w:tcW w:w="2830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3. «Лягушонок» </w:t>
            </w:r>
          </w:p>
        </w:tc>
        <w:tc>
          <w:tcPr>
            <w:tcW w:w="651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И.п. – то же.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1– руки вперед;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2– полуприсед, руки в стороны;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3–6 – повторить 2 раза движения счетов 1–2;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7–8 – и.п</w:t>
            </w:r>
          </w:p>
        </w:tc>
      </w:tr>
      <w:tr w:rsidR="00AD67E7" w:rsidTr="00433421">
        <w:tc>
          <w:tcPr>
            <w:tcW w:w="2830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4. «Насос» </w:t>
            </w:r>
          </w:p>
        </w:tc>
        <w:tc>
          <w:tcPr>
            <w:tcW w:w="651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И.п. – о.с.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1– полуприсед, руки вверх;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 – и.п.;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3– наклон вперед, руки назад; 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4 – и.п.Повторить 8 раз</w:t>
            </w:r>
          </w:p>
        </w:tc>
      </w:tr>
      <w:tr w:rsidR="00AD67E7" w:rsidTr="00433421">
        <w:tc>
          <w:tcPr>
            <w:tcW w:w="2830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5. «Гуси»</w:t>
            </w:r>
          </w:p>
        </w:tc>
        <w:tc>
          <w:tcPr>
            <w:tcW w:w="6515" w:type="dxa"/>
          </w:tcPr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 xml:space="preserve"> И.п. – о.с.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1–2 – руки дугами в стороны-вверх – вдох;</w:t>
            </w:r>
          </w:p>
          <w:p w:rsidR="00AD67E7" w:rsidRPr="00433421" w:rsidRDefault="00AD67E7" w:rsidP="00433421">
            <w:pPr>
              <w:ind w:firstLine="0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3–4 – руки вниз – выдох</w:t>
            </w:r>
          </w:p>
        </w:tc>
      </w:tr>
    </w:tbl>
    <w:p w:rsidR="00AD67E7" w:rsidRDefault="00AD67E7" w:rsidP="00525C94"/>
    <w:p w:rsidR="00AD67E7" w:rsidRPr="0026394A" w:rsidRDefault="00AD67E7" w:rsidP="00525C94">
      <w:r w:rsidRPr="00C362A3">
        <w:t>Особое значение имеет проведение игр на природе, которые имеют ярко выраженную специфику социализирующего влияния на личность школьников. Поход в природу расценивается детьми как игра, но игра серьезная, со строгими взрослыми правилами</w:t>
      </w:r>
      <w:r w:rsidRPr="0026394A">
        <w:t xml:space="preserve"> [Н.Н. Снесарь</w:t>
      </w:r>
      <w:r>
        <w:t>, 2013</w:t>
      </w:r>
      <w:r w:rsidRPr="0026394A">
        <w:t>]</w:t>
      </w:r>
      <w:r w:rsidRPr="00C362A3">
        <w:t xml:space="preserve">. </w:t>
      </w:r>
    </w:p>
    <w:p w:rsidR="00AD67E7" w:rsidRDefault="00AD67E7" w:rsidP="00525C94">
      <w:r w:rsidRPr="00525C94">
        <w:t>Каждое занятие игровым стретчингом проходит под ритмичную музыку, что позволяет наилучши</w:t>
      </w:r>
      <w:r>
        <w:t>м образом достигнуть поставлен</w:t>
      </w:r>
      <w:r w:rsidRPr="00525C94">
        <w:t>ных задач. Также ритмичная музыка</w:t>
      </w:r>
      <w:r>
        <w:t xml:space="preserve"> позволяет развить у детей чув</w:t>
      </w:r>
      <w:r w:rsidRPr="00525C94">
        <w:t>ство темпа и ритма. Положительным аспектом использования игрового стретчинга в коррекционной работе является</w:t>
      </w:r>
      <w:r>
        <w:t xml:space="preserve"> перевоплощение детей в различ</w:t>
      </w:r>
      <w:r w:rsidRPr="00525C94">
        <w:t xml:space="preserve">ные образы. Это помогает детям раскрепоститься, преодолеть стеснение в общении, </w:t>
      </w:r>
      <w:r w:rsidRPr="00525C94">
        <w:lastRenderedPageBreak/>
        <w:t xml:space="preserve">примерить </w:t>
      </w:r>
      <w:r>
        <w:t>на себя образы различных персо</w:t>
      </w:r>
      <w:r w:rsidRPr="00525C94">
        <w:t>нажей и героев. Безусловно, это повышает интерес детей к занятию, их общее настроение и способствует развитию коммуникативных навыков и качеств, которые пригодятся им при взаимодействии со сверстниками и обществом в целом</w:t>
      </w:r>
      <w:r>
        <w:t xml:space="preserve"> </w:t>
      </w:r>
      <w:r w:rsidRPr="00525C94">
        <w:t>[</w:t>
      </w:r>
      <w:r>
        <w:t>Н.</w:t>
      </w:r>
      <w:r w:rsidRPr="00525C94">
        <w:t>И. Романова</w:t>
      </w:r>
      <w:r>
        <w:t>, 2015</w:t>
      </w:r>
      <w:r w:rsidRPr="00525C94">
        <w:t>].</w:t>
      </w:r>
    </w:p>
    <w:p w:rsidR="00AD67E7" w:rsidRDefault="00AD67E7" w:rsidP="008D377E">
      <w:r>
        <w:t>Так же можно использовать к</w:t>
      </w:r>
      <w:r w:rsidRPr="00532FDD">
        <w:t>омплекс физических упражнений с включением упражнений на развитие ка</w:t>
      </w:r>
      <w:r>
        <w:t>к мелкой, так и крупной моторики:</w:t>
      </w:r>
    </w:p>
    <w:p w:rsidR="00AD67E7" w:rsidRDefault="00AD67E7" w:rsidP="00532FDD">
      <w:r w:rsidRPr="00532FDD">
        <w:t xml:space="preserve"> В частности, побуждение к их выполне</w:t>
      </w:r>
      <w:r>
        <w:t>нию способствует повышению сте</w:t>
      </w:r>
      <w:r w:rsidRPr="00532FDD">
        <w:t>пени осоз</w:t>
      </w:r>
      <w:r>
        <w:t>нания цели (побуждение к совер</w:t>
      </w:r>
      <w:r w:rsidRPr="00532FDD">
        <w:t>шению волевого действия); установление очерёд</w:t>
      </w:r>
      <w:r>
        <w:t>ности движений, поддержание фи</w:t>
      </w:r>
      <w:r w:rsidRPr="00532FDD">
        <w:t>зической активности на должном уровне во время вып</w:t>
      </w:r>
      <w:r>
        <w:t>олнения упражнения носит стаби</w:t>
      </w:r>
      <w:r w:rsidRPr="00532FDD">
        <w:t>лизирующу</w:t>
      </w:r>
      <w:r>
        <w:t>ю функцию, т. е. ребёнок «учит</w:t>
      </w:r>
      <w:r w:rsidRPr="00532FDD">
        <w:t>ся» игно</w:t>
      </w:r>
      <w:r>
        <w:t>рировать влияние внешних факто</w:t>
      </w:r>
      <w:r w:rsidRPr="00532FDD">
        <w:t>ров; повторение упражнений способствует закреплен</w:t>
      </w:r>
      <w:r>
        <w:t>ию определённого варианта пове</w:t>
      </w:r>
      <w:r w:rsidRPr="00532FDD">
        <w:t>дения; реализация поставленной цели. На каж</w:t>
      </w:r>
      <w:r>
        <w:t>дом из этих этапов ребёнок про</w:t>
      </w:r>
      <w:r w:rsidRPr="00532FDD">
        <w:t>являет во</w:t>
      </w:r>
      <w:r>
        <w:t>лю, учится контролировать, кор</w:t>
      </w:r>
      <w:r w:rsidRPr="00532FDD">
        <w:t>ректирова</w:t>
      </w:r>
      <w:r>
        <w:t>ть свои движения, сличать с об</w:t>
      </w:r>
      <w:r w:rsidRPr="00532FDD">
        <w:t>разцом (движениями тренера) [Л</w:t>
      </w:r>
      <w:r>
        <w:t>.</w:t>
      </w:r>
      <w:r w:rsidRPr="00532FDD">
        <w:t>Г</w:t>
      </w:r>
      <w:r>
        <w:t>. Заборина</w:t>
      </w:r>
      <w:r w:rsidRPr="00532FDD">
        <w:t>, Ю</w:t>
      </w:r>
      <w:r>
        <w:t>.</w:t>
      </w:r>
      <w:r w:rsidRPr="00532FDD">
        <w:t>В</w:t>
      </w:r>
      <w:r>
        <w:t xml:space="preserve">. </w:t>
      </w:r>
      <w:r w:rsidRPr="00532FDD">
        <w:t>Глазкова,</w:t>
      </w:r>
      <w:r>
        <w:t xml:space="preserve"> 2016</w:t>
      </w:r>
      <w:r w:rsidRPr="00532FDD">
        <w:t>].</w:t>
      </w:r>
    </w:p>
    <w:p w:rsidR="00AD67E7" w:rsidRDefault="00AD67E7" w:rsidP="00532FDD">
      <w:r>
        <w:t>Как одно из основных средств в креатив</w:t>
      </w:r>
      <w:r w:rsidRPr="002E5652">
        <w:t>ных (художественно-музыкальных) телесно-ориентированных видов адаптивной физической культуры</w:t>
      </w:r>
      <w:r>
        <w:t xml:space="preserve"> используется психогимнастика.</w:t>
      </w:r>
    </w:p>
    <w:p w:rsidR="00AD67E7" w:rsidRDefault="00AD67E7" w:rsidP="00E85872">
      <w:r w:rsidRPr="002E5652">
        <w:t xml:space="preserve">В учебном пособии А.А. </w:t>
      </w:r>
      <w:r>
        <w:t>Осиповой «Общая психокоррекция»</w:t>
      </w:r>
      <w:r w:rsidRPr="002E5652">
        <w:t xml:space="preserve"> психогимнастикой называется метод, при котором</w:t>
      </w:r>
      <w:r>
        <w:t xml:space="preserve"> участники про</w:t>
      </w:r>
      <w:r w:rsidRPr="002E5652">
        <w:t>являют себя и общаются без помощи слов.</w:t>
      </w:r>
      <w:r>
        <w:t xml:space="preserve"> Она </w:t>
      </w:r>
      <w:r w:rsidRPr="008D377E">
        <w:t xml:space="preserve">прежде всего направлена на обучение элементам техники выразительных движений, на использование </w:t>
      </w:r>
      <w:r>
        <w:t>выразительных движений в воспит</w:t>
      </w:r>
      <w:r w:rsidRPr="008D377E">
        <w:t xml:space="preserve">ании эмоций и высших чувств и приобретение навыков в само-расслаблении. Дети изучают </w:t>
      </w:r>
      <w:r>
        <w:t>различные эмоции и учатся управ</w:t>
      </w:r>
      <w:r w:rsidRPr="008D377E">
        <w:t>лять ими, овладевают азбук</w:t>
      </w:r>
      <w:r>
        <w:t>ой выражения эмоций. Психогимна</w:t>
      </w:r>
      <w:r w:rsidRPr="008D377E">
        <w:t>стика помогает детям преодолевать барьеры в общении, лучше понять себя и других, снимать пси</w:t>
      </w:r>
      <w:r>
        <w:t>хическое напряжение, дает воз</w:t>
      </w:r>
      <w:r w:rsidRPr="008D377E">
        <w:t>можность самовыражения</w:t>
      </w:r>
      <w:r>
        <w:t xml:space="preserve"> </w:t>
      </w:r>
      <w:r w:rsidRPr="002E5652">
        <w:t>[</w:t>
      </w:r>
      <w:r>
        <w:t>С.</w:t>
      </w:r>
      <w:r w:rsidRPr="002E5652">
        <w:t>П. Евсеев</w:t>
      </w:r>
      <w:r>
        <w:t>,</w:t>
      </w:r>
      <w:r w:rsidRPr="002E5652">
        <w:t xml:space="preserve"> 2016]</w:t>
      </w:r>
      <w:r w:rsidRPr="008D377E">
        <w:t>.</w:t>
      </w:r>
    </w:p>
    <w:p w:rsidR="00AD67E7" w:rsidRPr="001D000D" w:rsidRDefault="00AD67E7" w:rsidP="004C2C90">
      <w:pPr>
        <w:spacing w:line="240" w:lineRule="auto"/>
        <w:ind w:firstLine="0"/>
        <w:jc w:val="center"/>
      </w:pPr>
      <w:r>
        <w:br w:type="page"/>
      </w:r>
      <w:r w:rsidRPr="001D000D">
        <w:lastRenderedPageBreak/>
        <w:t>2. Методы и организация исследования</w:t>
      </w:r>
    </w:p>
    <w:p w:rsidR="00AD67E7" w:rsidRPr="001D000D" w:rsidRDefault="00AD67E7" w:rsidP="00E85872"/>
    <w:p w:rsidR="00AD67E7" w:rsidRPr="001D000D" w:rsidRDefault="00AD67E7" w:rsidP="00E85872">
      <w:r w:rsidRPr="001D000D">
        <w:t>2.1. Методы исследования</w:t>
      </w:r>
    </w:p>
    <w:p w:rsidR="00AD67E7" w:rsidRPr="00B517EB" w:rsidRDefault="00AD67E7" w:rsidP="00B517EB">
      <w:pPr>
        <w:jc w:val="center"/>
        <w:rPr>
          <w:b/>
        </w:rPr>
      </w:pPr>
    </w:p>
    <w:p w:rsidR="00AD67E7" w:rsidRPr="00B517EB" w:rsidRDefault="00AD67E7" w:rsidP="00B517EB">
      <w:pPr>
        <w:numPr>
          <w:ilvl w:val="0"/>
          <w:numId w:val="4"/>
        </w:numPr>
        <w:spacing w:after="200" w:line="276" w:lineRule="auto"/>
        <w:jc w:val="left"/>
        <w:rPr>
          <w:bCs/>
          <w:iCs/>
          <w:szCs w:val="28"/>
        </w:rPr>
      </w:pPr>
      <w:r w:rsidRPr="00B517EB">
        <w:rPr>
          <w:bCs/>
          <w:iCs/>
          <w:szCs w:val="28"/>
        </w:rPr>
        <w:t>Анализ литературных источников;</w:t>
      </w:r>
    </w:p>
    <w:p w:rsidR="00AD67E7" w:rsidRDefault="00AD67E7" w:rsidP="00B517EB">
      <w:pPr>
        <w:numPr>
          <w:ilvl w:val="0"/>
          <w:numId w:val="4"/>
        </w:numPr>
        <w:spacing w:after="200" w:line="276" w:lineRule="auto"/>
        <w:jc w:val="left"/>
        <w:rPr>
          <w:bCs/>
          <w:iCs/>
          <w:szCs w:val="28"/>
        </w:rPr>
      </w:pPr>
      <w:r w:rsidRPr="00B517EB">
        <w:rPr>
          <w:bCs/>
          <w:iCs/>
          <w:szCs w:val="28"/>
        </w:rPr>
        <w:t>Педагогический эксперимент;</w:t>
      </w:r>
    </w:p>
    <w:p w:rsidR="00AD67E7" w:rsidRPr="00B517EB" w:rsidRDefault="00AD67E7" w:rsidP="00B517EB">
      <w:pPr>
        <w:numPr>
          <w:ilvl w:val="0"/>
          <w:numId w:val="4"/>
        </w:numPr>
        <w:spacing w:after="200" w:line="276" w:lineRule="auto"/>
        <w:jc w:val="left"/>
        <w:rPr>
          <w:bCs/>
          <w:iCs/>
          <w:szCs w:val="28"/>
        </w:rPr>
      </w:pPr>
      <w:r>
        <w:rPr>
          <w:bCs/>
          <w:iCs/>
          <w:szCs w:val="28"/>
        </w:rPr>
        <w:t>Стабилометрия;</w:t>
      </w:r>
    </w:p>
    <w:p w:rsidR="00AD67E7" w:rsidRPr="00B517EB" w:rsidRDefault="00AD67E7" w:rsidP="00B517EB">
      <w:pPr>
        <w:numPr>
          <w:ilvl w:val="0"/>
          <w:numId w:val="4"/>
        </w:numPr>
        <w:spacing w:after="200" w:line="276" w:lineRule="auto"/>
        <w:jc w:val="left"/>
        <w:rPr>
          <w:bCs/>
          <w:iCs/>
          <w:szCs w:val="28"/>
        </w:rPr>
      </w:pPr>
      <w:r w:rsidRPr="00B517EB">
        <w:rPr>
          <w:bCs/>
          <w:iCs/>
          <w:szCs w:val="28"/>
        </w:rPr>
        <w:t>Математическая статистика.</w:t>
      </w:r>
    </w:p>
    <w:p w:rsidR="00AD67E7" w:rsidRPr="00B517EB" w:rsidRDefault="00AD67E7" w:rsidP="00E01CC8">
      <w:pPr>
        <w:rPr>
          <w:bCs/>
          <w:iCs/>
          <w:szCs w:val="28"/>
        </w:rPr>
      </w:pPr>
      <w:r w:rsidRPr="001D000D">
        <w:rPr>
          <w:bCs/>
          <w:iCs/>
          <w:szCs w:val="28"/>
        </w:rPr>
        <w:t>Анализ литературных источников</w:t>
      </w:r>
      <w:r w:rsidRPr="00B517EB">
        <w:rPr>
          <w:bCs/>
          <w:i/>
          <w:iCs/>
          <w:szCs w:val="28"/>
        </w:rPr>
        <w:t xml:space="preserve"> -</w:t>
      </w:r>
      <w:r w:rsidRPr="00B517EB">
        <w:rPr>
          <w:szCs w:val="28"/>
          <w:lang w:eastAsia="ru-RU"/>
        </w:rPr>
        <w:t xml:space="preserve"> </w:t>
      </w:r>
      <w:r w:rsidRPr="00B517EB">
        <w:rPr>
          <w:bCs/>
          <w:iCs/>
          <w:szCs w:val="28"/>
        </w:rPr>
        <w:t>анализ учебно-методических пособий, журналов, статей по инновационным технологиям.</w:t>
      </w:r>
    </w:p>
    <w:p w:rsidR="00AD67E7" w:rsidRPr="00B517EB" w:rsidRDefault="00AD67E7" w:rsidP="00E01CC8">
      <w:pPr>
        <w:rPr>
          <w:bCs/>
          <w:iCs/>
          <w:szCs w:val="28"/>
        </w:rPr>
      </w:pPr>
      <w:r w:rsidRPr="00B517EB">
        <w:rPr>
          <w:bCs/>
          <w:iCs/>
          <w:szCs w:val="28"/>
        </w:rPr>
        <w:t>На основе анализа литературных источников была выявлена проблема, заключающаяся в поиске и обосновании эффективных средств физического воспитания детей среднего школьного возраста с задержкой психического развития. .</w:t>
      </w:r>
    </w:p>
    <w:p w:rsidR="00AD67E7" w:rsidRDefault="00AD67E7" w:rsidP="00E36383">
      <w:pPr>
        <w:rPr>
          <w:szCs w:val="28"/>
        </w:rPr>
      </w:pPr>
      <w:r w:rsidRPr="00B517EB">
        <w:rPr>
          <w:bCs/>
          <w:iCs/>
          <w:szCs w:val="28"/>
        </w:rPr>
        <w:t xml:space="preserve">Для раскрытия теоретической основы </w:t>
      </w:r>
      <w:r>
        <w:rPr>
          <w:bCs/>
          <w:iCs/>
          <w:szCs w:val="28"/>
        </w:rPr>
        <w:t>коррекции психоэмоционального состояния детей с нарушениями интеллекта</w:t>
      </w:r>
      <w:r w:rsidRPr="00B517EB">
        <w:rPr>
          <w:bCs/>
          <w:iCs/>
          <w:szCs w:val="28"/>
        </w:rPr>
        <w:t>, мы проанализировали более 50 источников, на темы:</w:t>
      </w:r>
      <w:r w:rsidRPr="00B517EB">
        <w:rPr>
          <w:szCs w:val="28"/>
        </w:rPr>
        <w:t xml:space="preserve"> </w:t>
      </w:r>
      <w:r w:rsidRPr="00E36383">
        <w:rPr>
          <w:szCs w:val="28"/>
        </w:rPr>
        <w:t>«</w:t>
      </w:r>
      <w:hyperlink w:anchor="_Toc488938683" w:history="1">
        <w:r w:rsidRPr="00E36383">
          <w:rPr>
            <w:rStyle w:val="aa"/>
            <w:color w:val="auto"/>
            <w:szCs w:val="28"/>
            <w:u w:val="none"/>
          </w:rPr>
          <w:t>Особенности физического развития детей с нарушениями интеллекта</w:t>
        </w:r>
      </w:hyperlink>
      <w:r w:rsidRPr="00E36383">
        <w:rPr>
          <w:szCs w:val="28"/>
        </w:rPr>
        <w:t xml:space="preserve">»; </w:t>
      </w:r>
      <w:hyperlink w:anchor="_Toc488938684" w:history="1">
        <w:r w:rsidRPr="00E36383">
          <w:rPr>
            <w:rStyle w:val="aa"/>
            <w:color w:val="auto"/>
            <w:szCs w:val="28"/>
            <w:u w:val="none"/>
          </w:rPr>
          <w:t>«Специфика психоэмоционального развития детей с нарушением интеллекта»</w:t>
        </w:r>
      </w:hyperlink>
      <w:r w:rsidRPr="00E36383">
        <w:rPr>
          <w:szCs w:val="28"/>
        </w:rPr>
        <w:t>; «Средства коррекции психоэмоционального состояния после физической нагрузки».</w:t>
      </w:r>
    </w:p>
    <w:p w:rsidR="00AD67E7" w:rsidRPr="00B517EB" w:rsidRDefault="00AD67E7" w:rsidP="00E01CC8">
      <w:pPr>
        <w:rPr>
          <w:bCs/>
          <w:iCs/>
          <w:szCs w:val="28"/>
        </w:rPr>
      </w:pPr>
      <w:r w:rsidRPr="001D000D">
        <w:rPr>
          <w:bCs/>
          <w:iCs/>
          <w:szCs w:val="28"/>
        </w:rPr>
        <w:t>Педагогический эксперимент</w:t>
      </w:r>
      <w:r w:rsidRPr="00B517EB">
        <w:rPr>
          <w:bCs/>
          <w:i/>
          <w:iCs/>
          <w:szCs w:val="28"/>
        </w:rPr>
        <w:t xml:space="preserve"> </w:t>
      </w:r>
      <w:r w:rsidRPr="00B517EB">
        <w:rPr>
          <w:bCs/>
          <w:iCs/>
          <w:szCs w:val="28"/>
        </w:rPr>
        <w:t>- это специально организованное исследование, включающее в себя внедрение определенных средств, форм, видов, методов и приемов, направленных на решение разнообразных научно- педагогических проблем.</w:t>
      </w:r>
    </w:p>
    <w:p w:rsidR="00AD67E7" w:rsidRPr="00B517EB" w:rsidRDefault="00AD67E7" w:rsidP="00E01CC8">
      <w:pPr>
        <w:rPr>
          <w:bCs/>
          <w:iCs/>
          <w:szCs w:val="28"/>
        </w:rPr>
      </w:pPr>
      <w:r w:rsidRPr="00B517EB">
        <w:rPr>
          <w:bCs/>
          <w:iCs/>
          <w:szCs w:val="28"/>
        </w:rPr>
        <w:t>Виды педагогического эксперимента:</w:t>
      </w:r>
    </w:p>
    <w:p w:rsidR="00AD67E7" w:rsidRPr="00B517EB" w:rsidRDefault="00AD67E7" w:rsidP="00E01CC8">
      <w:pPr>
        <w:numPr>
          <w:ilvl w:val="0"/>
          <w:numId w:val="4"/>
        </w:numPr>
        <w:spacing w:after="200"/>
        <w:ind w:left="0" w:firstLine="709"/>
        <w:contextualSpacing/>
        <w:rPr>
          <w:bCs/>
          <w:iCs/>
          <w:szCs w:val="28"/>
        </w:rPr>
      </w:pPr>
      <w:r w:rsidRPr="00B517EB">
        <w:rPr>
          <w:bCs/>
          <w:iCs/>
          <w:szCs w:val="28"/>
        </w:rPr>
        <w:t>Различие по форме проведения</w:t>
      </w:r>
      <w:r w:rsidRPr="00B517EB">
        <w:rPr>
          <w:bCs/>
          <w:i/>
          <w:iCs/>
          <w:szCs w:val="28"/>
        </w:rPr>
        <w:t> – </w:t>
      </w:r>
      <w:r w:rsidRPr="00B517EB">
        <w:rPr>
          <w:bCs/>
          <w:iCs/>
          <w:szCs w:val="28"/>
        </w:rPr>
        <w:t>лабораторные и естественные эксперименты.</w:t>
      </w:r>
    </w:p>
    <w:p w:rsidR="00AD67E7" w:rsidRPr="00B517EB" w:rsidRDefault="00AD67E7" w:rsidP="00E01CC8">
      <w:pPr>
        <w:rPr>
          <w:bCs/>
          <w:iCs/>
          <w:szCs w:val="28"/>
        </w:rPr>
      </w:pPr>
      <w:r w:rsidRPr="00B517EB">
        <w:rPr>
          <w:bCs/>
          <w:iCs/>
          <w:szCs w:val="28"/>
        </w:rPr>
        <w:lastRenderedPageBreak/>
        <w:t xml:space="preserve">Лабораторные - проводятся в специально организованных искусственных условиях и призваны обеспечить чистоту результатов, но имеют ограниченное применение при исследовании различных проявлений личности. </w:t>
      </w:r>
    </w:p>
    <w:p w:rsidR="00AD67E7" w:rsidRPr="00B517EB" w:rsidRDefault="00AD67E7" w:rsidP="00E01CC8">
      <w:pPr>
        <w:rPr>
          <w:bCs/>
          <w:iCs/>
          <w:szCs w:val="28"/>
        </w:rPr>
      </w:pPr>
      <w:r w:rsidRPr="00B517EB">
        <w:rPr>
          <w:bCs/>
          <w:iCs/>
          <w:szCs w:val="28"/>
        </w:rPr>
        <w:t xml:space="preserve">Естественный </w:t>
      </w:r>
      <w:r w:rsidRPr="00B517EB">
        <w:rPr>
          <w:bCs/>
          <w:i/>
          <w:iCs/>
          <w:szCs w:val="28"/>
        </w:rPr>
        <w:t xml:space="preserve">- </w:t>
      </w:r>
      <w:r w:rsidRPr="00B517EB">
        <w:rPr>
          <w:bCs/>
          <w:iCs/>
          <w:szCs w:val="28"/>
        </w:rPr>
        <w:t xml:space="preserve">он проводится в реальных, привычных для испытуемых условиях деятельности, в этих условиях деятельности создается и воссоздается то явление, которое следует изучать. </w:t>
      </w:r>
    </w:p>
    <w:p w:rsidR="00AD67E7" w:rsidRPr="00B517EB" w:rsidRDefault="00AD67E7" w:rsidP="00E01CC8">
      <w:pPr>
        <w:numPr>
          <w:ilvl w:val="0"/>
          <w:numId w:val="4"/>
        </w:numPr>
        <w:spacing w:after="200"/>
        <w:ind w:left="0" w:firstLine="709"/>
        <w:contextualSpacing/>
        <w:rPr>
          <w:bCs/>
          <w:iCs/>
          <w:szCs w:val="28"/>
        </w:rPr>
      </w:pPr>
      <w:r w:rsidRPr="00B517EB">
        <w:rPr>
          <w:bCs/>
          <w:iCs/>
          <w:szCs w:val="28"/>
        </w:rPr>
        <w:t>Различие по целям. И лабораторный, и естественный эксперименты могут быть констатирующими или формирующими.</w:t>
      </w:r>
    </w:p>
    <w:p w:rsidR="00AD67E7" w:rsidRPr="00B517EB" w:rsidRDefault="00AD67E7" w:rsidP="00E01CC8">
      <w:pPr>
        <w:rPr>
          <w:bCs/>
          <w:iCs/>
          <w:szCs w:val="28"/>
        </w:rPr>
      </w:pPr>
      <w:r w:rsidRPr="00B517EB">
        <w:rPr>
          <w:bCs/>
          <w:iCs/>
          <w:szCs w:val="28"/>
        </w:rPr>
        <w:t>Констатирующий эксперимент – цель: констатация определенной деятельности, измерение существующего уровня развития (каких-то качеств личности и т.д.); в нем исследователь ставит задачу выявить состояние и уровень сформированности некоторого свойства или параметра</w:t>
      </w:r>
      <w:r>
        <w:rPr>
          <w:bCs/>
          <w:iCs/>
          <w:szCs w:val="28"/>
        </w:rPr>
        <w:t>,</w:t>
      </w:r>
      <w:r w:rsidRPr="00B517EB">
        <w:rPr>
          <w:bCs/>
          <w:iCs/>
          <w:szCs w:val="28"/>
        </w:rPr>
        <w:t xml:space="preserve"> у испытуемого или группы испытуемых. </w:t>
      </w:r>
    </w:p>
    <w:p w:rsidR="00AD67E7" w:rsidRPr="00B517EB" w:rsidRDefault="00AD67E7" w:rsidP="00E01CC8">
      <w:pPr>
        <w:rPr>
          <w:bCs/>
          <w:iCs/>
          <w:szCs w:val="28"/>
        </w:rPr>
      </w:pPr>
      <w:r w:rsidRPr="00B517EB">
        <w:rPr>
          <w:bCs/>
          <w:iCs/>
          <w:szCs w:val="28"/>
        </w:rPr>
        <w:t>Формирующий (преобразующий, обучающий)</w:t>
      </w:r>
      <w:r w:rsidRPr="00B517EB">
        <w:rPr>
          <w:bCs/>
          <w:i/>
          <w:iCs/>
          <w:szCs w:val="28"/>
        </w:rPr>
        <w:t xml:space="preserve"> </w:t>
      </w:r>
      <w:r w:rsidRPr="00B517EB">
        <w:rPr>
          <w:bCs/>
          <w:iCs/>
          <w:szCs w:val="28"/>
        </w:rPr>
        <w:t>эксперимент направлен на изучение динамики развития педагогических явлений в процессе активного воздействия исследователя на условия выполнения деятельности. Цель – не просто констатация той или иной деятельности, развития каких-то качеств, а их активное формирование. Особенность формирующего эксперимента – в нем одновременно сочетаются и задачи исследования, и задачи формирования изучаемого свойства, то есть оно исследуется в ходе собственного формирования в естественной ситуации выполнения определенной деятельности.</w:t>
      </w:r>
    </w:p>
    <w:p w:rsidR="00AD67E7" w:rsidRPr="00B517EB" w:rsidRDefault="00AD67E7" w:rsidP="00E01CC8">
      <w:pPr>
        <w:numPr>
          <w:ilvl w:val="0"/>
          <w:numId w:val="4"/>
        </w:numPr>
        <w:spacing w:after="200"/>
        <w:ind w:left="0" w:firstLine="709"/>
        <w:contextualSpacing/>
        <w:rPr>
          <w:bCs/>
          <w:iCs/>
          <w:szCs w:val="28"/>
        </w:rPr>
      </w:pPr>
      <w:r w:rsidRPr="00B517EB">
        <w:rPr>
          <w:bCs/>
          <w:iCs/>
          <w:szCs w:val="28"/>
        </w:rPr>
        <w:t>Различие по времени действия</w:t>
      </w:r>
      <w:r w:rsidRPr="00B517EB">
        <w:rPr>
          <w:bCs/>
          <w:i/>
          <w:iCs/>
          <w:szCs w:val="28"/>
        </w:rPr>
        <w:t> </w:t>
      </w:r>
      <w:r w:rsidRPr="00B517EB">
        <w:rPr>
          <w:bCs/>
          <w:iCs/>
          <w:szCs w:val="28"/>
        </w:rPr>
        <w:t>экспериментальных условий. Длительный и кратковременный эксперименты.</w:t>
      </w:r>
    </w:p>
    <w:p w:rsidR="00AD67E7" w:rsidRPr="00B517EB" w:rsidRDefault="00AD67E7" w:rsidP="00E01CC8">
      <w:pPr>
        <w:rPr>
          <w:bCs/>
          <w:iCs/>
          <w:szCs w:val="28"/>
        </w:rPr>
      </w:pPr>
      <w:r w:rsidRPr="00B517EB">
        <w:rPr>
          <w:bCs/>
          <w:iCs/>
          <w:szCs w:val="28"/>
        </w:rPr>
        <w:t> Длительный</w:t>
      </w:r>
      <w:r w:rsidRPr="00B517EB">
        <w:rPr>
          <w:bCs/>
          <w:i/>
          <w:iCs/>
          <w:szCs w:val="28"/>
        </w:rPr>
        <w:t> </w:t>
      </w:r>
      <w:r w:rsidRPr="00B517EB">
        <w:rPr>
          <w:bCs/>
          <w:iCs/>
          <w:szCs w:val="28"/>
        </w:rPr>
        <w:t>– эксперимент, рассчитанный на весь цикл обучения либо на достаточно продолжительный срок. Продолжительность зависит от цели исследования, его задач и конкретного содержания. </w:t>
      </w:r>
    </w:p>
    <w:p w:rsidR="00AD67E7" w:rsidRPr="00B517EB" w:rsidRDefault="00AD67E7" w:rsidP="00E01CC8">
      <w:pPr>
        <w:rPr>
          <w:bCs/>
          <w:iCs/>
          <w:szCs w:val="28"/>
        </w:rPr>
      </w:pPr>
      <w:r w:rsidRPr="00B517EB">
        <w:rPr>
          <w:bCs/>
          <w:iCs/>
          <w:szCs w:val="28"/>
        </w:rPr>
        <w:lastRenderedPageBreak/>
        <w:t>Кратковременный</w:t>
      </w:r>
      <w:r w:rsidRPr="00B517EB">
        <w:rPr>
          <w:b/>
          <w:bCs/>
          <w:iCs/>
          <w:szCs w:val="28"/>
        </w:rPr>
        <w:t> </w:t>
      </w:r>
      <w:r w:rsidRPr="00B517EB">
        <w:rPr>
          <w:bCs/>
          <w:iCs/>
          <w:szCs w:val="28"/>
        </w:rPr>
        <w:t>– охватывает непродолжительный временной период. Например, проверка эффективности методического приема в течение нескольких уроков и последующая общая его оценка.</w:t>
      </w:r>
    </w:p>
    <w:p w:rsidR="00AD67E7" w:rsidRPr="00B517EB" w:rsidRDefault="00AD67E7" w:rsidP="00AF39DF">
      <w:pPr>
        <w:rPr>
          <w:bCs/>
          <w:iCs/>
          <w:szCs w:val="28"/>
        </w:rPr>
      </w:pPr>
      <w:r w:rsidRPr="00B517EB">
        <w:rPr>
          <w:bCs/>
          <w:iCs/>
          <w:szCs w:val="28"/>
        </w:rPr>
        <w:t>По форме проведения мы проводили педагогический эксперимент естественный, т.к. эксперимент проводился на уроках физической культуры стоящих, по привычному расписанию для учащихся; по цели констатирующий и формирующий; по времени действия экспериментальных условий длительный.</w:t>
      </w:r>
    </w:p>
    <w:p w:rsidR="00AD67E7" w:rsidRPr="00B517EB" w:rsidRDefault="00AD67E7" w:rsidP="00AF39DF">
      <w:pPr>
        <w:rPr>
          <w:bCs/>
          <w:iCs/>
          <w:szCs w:val="28"/>
        </w:rPr>
      </w:pPr>
      <w:r w:rsidRPr="00B517EB">
        <w:rPr>
          <w:bCs/>
          <w:iCs/>
          <w:szCs w:val="28"/>
        </w:rPr>
        <w:t>Педагогический эксперимент включал в себя четыре этапа:</w:t>
      </w:r>
    </w:p>
    <w:p w:rsidR="00AD67E7" w:rsidRPr="00E01CC8" w:rsidRDefault="00AD67E7" w:rsidP="00AF39DF">
      <w:pPr>
        <w:numPr>
          <w:ilvl w:val="0"/>
          <w:numId w:val="5"/>
        </w:numPr>
        <w:ind w:left="0" w:firstLine="1290"/>
        <w:rPr>
          <w:bCs/>
          <w:iCs/>
          <w:szCs w:val="28"/>
        </w:rPr>
      </w:pPr>
      <w:r w:rsidRPr="00B517EB">
        <w:rPr>
          <w:bCs/>
          <w:iCs/>
          <w:szCs w:val="28"/>
        </w:rPr>
        <w:t>Постановка гипотезы, которая заключается в предположении о том, что</w:t>
      </w:r>
      <w:r w:rsidRPr="00B517EB">
        <w:rPr>
          <w:szCs w:val="28"/>
        </w:rPr>
        <w:t xml:space="preserve"> </w:t>
      </w:r>
      <w:r w:rsidRPr="00E01CC8">
        <w:rPr>
          <w:szCs w:val="28"/>
        </w:rPr>
        <w:t xml:space="preserve">    заключается в предположении о том, что применение средств коррекции психоэмоционального состояния после физической нагрузки детей с нарушением интеллекта положительно повлияют на улучшение показателей стабилометрии</w:t>
      </w:r>
      <w:r>
        <w:rPr>
          <w:szCs w:val="28"/>
        </w:rPr>
        <w:t>.</w:t>
      </w:r>
    </w:p>
    <w:p w:rsidR="00AD67E7" w:rsidRPr="00B517EB" w:rsidRDefault="00AD67E7" w:rsidP="00AF39DF">
      <w:pPr>
        <w:numPr>
          <w:ilvl w:val="0"/>
          <w:numId w:val="5"/>
        </w:numPr>
        <w:ind w:left="0" w:firstLine="1290"/>
        <w:rPr>
          <w:bCs/>
          <w:iCs/>
          <w:szCs w:val="28"/>
        </w:rPr>
      </w:pPr>
      <w:r w:rsidRPr="00B517EB">
        <w:rPr>
          <w:bCs/>
          <w:iCs/>
          <w:szCs w:val="28"/>
        </w:rPr>
        <w:t xml:space="preserve"> Проверка </w:t>
      </w:r>
      <w:r>
        <w:rPr>
          <w:bCs/>
          <w:iCs/>
          <w:szCs w:val="28"/>
        </w:rPr>
        <w:t xml:space="preserve">психоэмоционального состояния детей после физической нагрузки с нарушением интеллекта.  </w:t>
      </w:r>
    </w:p>
    <w:p w:rsidR="00AD67E7" w:rsidRPr="00B517EB" w:rsidRDefault="00AD67E7" w:rsidP="00AF39DF">
      <w:pPr>
        <w:numPr>
          <w:ilvl w:val="0"/>
          <w:numId w:val="5"/>
        </w:numPr>
        <w:ind w:left="0" w:firstLine="1276"/>
        <w:rPr>
          <w:bCs/>
          <w:iCs/>
          <w:szCs w:val="28"/>
        </w:rPr>
      </w:pPr>
      <w:r w:rsidRPr="00B517EB">
        <w:rPr>
          <w:bCs/>
          <w:iCs/>
          <w:szCs w:val="28"/>
        </w:rPr>
        <w:t>Проведение эксперимента.</w:t>
      </w:r>
      <w:r w:rsidRPr="00B517EB">
        <w:rPr>
          <w:szCs w:val="28"/>
        </w:rPr>
        <w:t xml:space="preserve"> Внедрение </w:t>
      </w:r>
      <w:r w:rsidRPr="00B517EB">
        <w:rPr>
          <w:bCs/>
          <w:iCs/>
          <w:szCs w:val="28"/>
        </w:rPr>
        <w:t xml:space="preserve">средств </w:t>
      </w:r>
      <w:r>
        <w:rPr>
          <w:bCs/>
          <w:iCs/>
          <w:szCs w:val="28"/>
        </w:rPr>
        <w:t xml:space="preserve">коррекции </w:t>
      </w:r>
      <w:r w:rsidRPr="00E01CC8">
        <w:rPr>
          <w:bCs/>
          <w:iCs/>
          <w:szCs w:val="28"/>
        </w:rPr>
        <w:t xml:space="preserve">психоэмоционального состояния детей после физической нагрузки с нарушением интеллекта.  </w:t>
      </w:r>
    </w:p>
    <w:p w:rsidR="00AD67E7" w:rsidRDefault="00AD67E7" w:rsidP="00AF39DF">
      <w:pPr>
        <w:numPr>
          <w:ilvl w:val="0"/>
          <w:numId w:val="5"/>
        </w:numPr>
        <w:ind w:left="0" w:firstLine="1290"/>
        <w:rPr>
          <w:bCs/>
          <w:iCs/>
          <w:szCs w:val="28"/>
        </w:rPr>
      </w:pPr>
      <w:r w:rsidRPr="00B517EB">
        <w:rPr>
          <w:bCs/>
          <w:iCs/>
          <w:szCs w:val="28"/>
        </w:rPr>
        <w:t>Обобщение и анализ полученных результатов после проведения эксперимента.</w:t>
      </w:r>
    </w:p>
    <w:p w:rsidR="00AD67E7" w:rsidRPr="001D000D" w:rsidRDefault="00AD67E7" w:rsidP="00AF39DF">
      <w:pPr>
        <w:ind w:left="1290" w:hanging="581"/>
        <w:rPr>
          <w:bCs/>
          <w:iCs/>
          <w:szCs w:val="28"/>
        </w:rPr>
      </w:pPr>
      <w:r w:rsidRPr="001D000D">
        <w:rPr>
          <w:bCs/>
          <w:iCs/>
          <w:szCs w:val="28"/>
        </w:rPr>
        <w:t>Стабилометрия:</w:t>
      </w:r>
    </w:p>
    <w:p w:rsidR="00AD67E7" w:rsidRDefault="00AD67E7" w:rsidP="00AF39DF">
      <w:r w:rsidRPr="00E01CC8">
        <w:rPr>
          <w:bCs/>
          <w:iCs/>
          <w:szCs w:val="28"/>
        </w:rPr>
        <w:t>В работе использовалась стабилометрическое обследование в пробах Ромберга с закрытыми глазами и с открытыми глазами, и модифиц</w:t>
      </w:r>
      <w:r>
        <w:rPr>
          <w:bCs/>
          <w:iCs/>
          <w:szCs w:val="28"/>
        </w:rPr>
        <w:t>ированной пробы Ромберга, пока</w:t>
      </w:r>
      <w:r w:rsidRPr="00E01CC8">
        <w:rPr>
          <w:bCs/>
          <w:iCs/>
          <w:szCs w:val="28"/>
        </w:rPr>
        <w:t>чиваясь вперед-назад прямым телом с закрытыми глазами. Пробы Ромберга проводились в Европейской стойке. Время обследования в каждой пробе составляло 51 сек.</w:t>
      </w:r>
      <w:r>
        <w:rPr>
          <w:bCs/>
          <w:iCs/>
          <w:szCs w:val="28"/>
        </w:rPr>
        <w:t xml:space="preserve"> В иссле</w:t>
      </w:r>
      <w:r w:rsidRPr="00541983">
        <w:rPr>
          <w:bCs/>
          <w:iCs/>
          <w:szCs w:val="28"/>
        </w:rPr>
        <w:t>довании использовалось программное обеспечение «МБН-Стабило»</w:t>
      </w:r>
      <w:r>
        <w:rPr>
          <w:bCs/>
          <w:iCs/>
          <w:szCs w:val="28"/>
        </w:rPr>
        <w:t xml:space="preserve"> </w:t>
      </w:r>
      <w:r w:rsidRPr="00A220F8">
        <w:rPr>
          <w:bCs/>
          <w:iCs/>
          <w:szCs w:val="28"/>
        </w:rPr>
        <w:t>[Г.М. Гимазов</w:t>
      </w:r>
      <w:r>
        <w:rPr>
          <w:bCs/>
          <w:iCs/>
          <w:szCs w:val="28"/>
        </w:rPr>
        <w:t>,</w:t>
      </w:r>
      <w:r w:rsidRPr="00A220F8">
        <w:rPr>
          <w:bCs/>
          <w:iCs/>
          <w:szCs w:val="28"/>
        </w:rPr>
        <w:t xml:space="preserve"> 2012]</w:t>
      </w:r>
      <w:r>
        <w:rPr>
          <w:bCs/>
          <w:iCs/>
          <w:szCs w:val="28"/>
        </w:rPr>
        <w:t>.</w:t>
      </w:r>
      <w:r w:rsidRPr="00541983">
        <w:t xml:space="preserve"> </w:t>
      </w:r>
    </w:p>
    <w:p w:rsidR="00AD67E7" w:rsidRDefault="00B76A1D" w:rsidP="005949EC">
      <w:pPr>
        <w:spacing w:after="200"/>
        <w:jc w:val="center"/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www.phisio.kz/rus/images/leg_tensor_03.jpg" style="width:151.2pt;height:208.8pt;visibility:visible">
            <v:imagedata r:id="rId8" o:title=""/>
          </v:shape>
        </w:pict>
      </w:r>
    </w:p>
    <w:p w:rsidR="00AD67E7" w:rsidRDefault="00AD67E7" w:rsidP="005949EC">
      <w:pPr>
        <w:spacing w:after="200"/>
        <w:jc w:val="center"/>
      </w:pPr>
      <w:r>
        <w:t>Рисунок 1.  С</w:t>
      </w:r>
      <w:r w:rsidRPr="005949EC">
        <w:t>табилоплатформ</w:t>
      </w:r>
      <w:r>
        <w:t>а</w:t>
      </w:r>
    </w:p>
    <w:p w:rsidR="00AD67E7" w:rsidRPr="00541983" w:rsidRDefault="00AD67E7" w:rsidP="008100A5">
      <w:pPr>
        <w:rPr>
          <w:bCs/>
          <w:iCs/>
          <w:szCs w:val="28"/>
        </w:rPr>
      </w:pPr>
      <w:r w:rsidRPr="00541983">
        <w:rPr>
          <w:bCs/>
          <w:iCs/>
          <w:szCs w:val="28"/>
        </w:rPr>
        <w:t>Для стабилометрической оценки использовались</w:t>
      </w:r>
      <w:r>
        <w:rPr>
          <w:bCs/>
          <w:iCs/>
          <w:szCs w:val="28"/>
        </w:rPr>
        <w:t xml:space="preserve"> принятые (ПФР) и авторские по</w:t>
      </w:r>
      <w:r w:rsidRPr="00541983">
        <w:rPr>
          <w:bCs/>
          <w:iCs/>
          <w:szCs w:val="28"/>
        </w:rPr>
        <w:t>казатели, которые могут отражать состояние центра</w:t>
      </w:r>
      <w:r>
        <w:rPr>
          <w:bCs/>
          <w:iCs/>
          <w:szCs w:val="28"/>
        </w:rPr>
        <w:t xml:space="preserve">льных и периферических структур </w:t>
      </w:r>
      <w:r w:rsidRPr="00541983">
        <w:rPr>
          <w:bCs/>
          <w:iCs/>
          <w:szCs w:val="28"/>
        </w:rPr>
        <w:t>нервно-мышечного аппарата организма спортсменов.</w:t>
      </w:r>
      <w:r>
        <w:rPr>
          <w:bCs/>
          <w:iCs/>
          <w:szCs w:val="28"/>
        </w:rPr>
        <w:t xml:space="preserve"> Нами применялись следующие по</w:t>
      </w:r>
      <w:r w:rsidRPr="00541983">
        <w:rPr>
          <w:bCs/>
          <w:iCs/>
          <w:szCs w:val="28"/>
        </w:rPr>
        <w:t>казатели:</w:t>
      </w:r>
    </w:p>
    <w:p w:rsidR="00AD67E7" w:rsidRPr="00541983" w:rsidRDefault="00AD67E7" w:rsidP="008100A5">
      <w:pPr>
        <w:rPr>
          <w:bCs/>
          <w:iCs/>
          <w:szCs w:val="28"/>
        </w:rPr>
      </w:pPr>
      <w:r w:rsidRPr="00541983">
        <w:rPr>
          <w:bCs/>
          <w:iCs/>
          <w:szCs w:val="28"/>
        </w:rPr>
        <w:t>1. ПФР – показатель функции равновесия. Да</w:t>
      </w:r>
      <w:r>
        <w:rPr>
          <w:bCs/>
          <w:iCs/>
          <w:szCs w:val="28"/>
        </w:rPr>
        <w:t>нный расчет показателя ПФР при</w:t>
      </w:r>
      <w:r w:rsidRPr="00541983">
        <w:rPr>
          <w:bCs/>
          <w:iCs/>
          <w:szCs w:val="28"/>
        </w:rPr>
        <w:t xml:space="preserve">меняется для функциональных проб Ромберга </w:t>
      </w:r>
      <w:r>
        <w:rPr>
          <w:bCs/>
          <w:iCs/>
          <w:szCs w:val="28"/>
        </w:rPr>
        <w:t xml:space="preserve">с открытыми и закрытыми глазами </w:t>
      </w:r>
      <w:r w:rsidRPr="00A220F8">
        <w:rPr>
          <w:bCs/>
          <w:iCs/>
          <w:szCs w:val="28"/>
        </w:rPr>
        <w:t>[Д.В. Скворцов</w:t>
      </w:r>
      <w:r>
        <w:rPr>
          <w:bCs/>
          <w:iCs/>
          <w:szCs w:val="28"/>
        </w:rPr>
        <w:t>,</w:t>
      </w:r>
      <w:r w:rsidRPr="00A220F8">
        <w:rPr>
          <w:bCs/>
          <w:iCs/>
          <w:szCs w:val="28"/>
        </w:rPr>
        <w:t xml:space="preserve"> 2008]</w:t>
      </w:r>
      <w:r>
        <w:rPr>
          <w:bCs/>
          <w:iCs/>
          <w:szCs w:val="28"/>
        </w:rPr>
        <w:t>.</w:t>
      </w:r>
    </w:p>
    <w:p w:rsidR="00AD67E7" w:rsidRPr="00541983" w:rsidRDefault="00AD67E7" w:rsidP="008100A5">
      <w:pPr>
        <w:rPr>
          <w:bCs/>
          <w:iCs/>
          <w:szCs w:val="28"/>
        </w:rPr>
      </w:pPr>
      <w:r w:rsidRPr="00541983">
        <w:rPr>
          <w:bCs/>
          <w:iCs/>
          <w:szCs w:val="28"/>
        </w:rPr>
        <w:t>2. ПФдР – показатель функции динамическог</w:t>
      </w:r>
      <w:r>
        <w:rPr>
          <w:bCs/>
          <w:iCs/>
          <w:szCs w:val="28"/>
        </w:rPr>
        <w:t>о равновесия (ПФдР) в модифици</w:t>
      </w:r>
      <w:r w:rsidRPr="00541983">
        <w:rPr>
          <w:bCs/>
          <w:iCs/>
          <w:szCs w:val="28"/>
        </w:rPr>
        <w:t>рованной пробе Ромберга с закрытыми глазами, пок</w:t>
      </w:r>
      <w:r>
        <w:rPr>
          <w:bCs/>
          <w:iCs/>
          <w:szCs w:val="28"/>
        </w:rPr>
        <w:t>ачиваясь вперед-назад прямым те</w:t>
      </w:r>
      <w:r w:rsidRPr="00541983">
        <w:rPr>
          <w:bCs/>
          <w:iCs/>
          <w:szCs w:val="28"/>
        </w:rPr>
        <w:t>лом.</w:t>
      </w:r>
    </w:p>
    <w:p w:rsidR="00AD67E7" w:rsidRDefault="00AD67E7" w:rsidP="008100A5">
      <w:pPr>
        <w:rPr>
          <w:bCs/>
          <w:iCs/>
          <w:szCs w:val="28"/>
        </w:rPr>
      </w:pPr>
      <w:r>
        <w:rPr>
          <w:bCs/>
          <w:iCs/>
          <w:szCs w:val="28"/>
        </w:rPr>
        <w:t>3</w:t>
      </w:r>
      <w:r w:rsidRPr="00541983">
        <w:rPr>
          <w:bCs/>
          <w:iCs/>
          <w:szCs w:val="28"/>
        </w:rPr>
        <w:t>. Показатель</w:t>
      </w:r>
      <w:r>
        <w:rPr>
          <w:bCs/>
          <w:iCs/>
          <w:szCs w:val="28"/>
        </w:rPr>
        <w:t xml:space="preserve"> нервного напряжения</w:t>
      </w:r>
      <w:r w:rsidRPr="00541983">
        <w:rPr>
          <w:bCs/>
          <w:iCs/>
          <w:szCs w:val="28"/>
        </w:rPr>
        <w:t xml:space="preserve"> </w:t>
      </w:r>
    </w:p>
    <w:p w:rsidR="00AD67E7" w:rsidRDefault="00AD67E7" w:rsidP="008100A5">
      <w:pPr>
        <w:rPr>
          <w:bCs/>
          <w:iCs/>
          <w:szCs w:val="28"/>
        </w:rPr>
      </w:pPr>
      <w:r>
        <w:rPr>
          <w:bCs/>
          <w:iCs/>
          <w:szCs w:val="28"/>
        </w:rPr>
        <w:t xml:space="preserve">4. МС – показатель согласованности мышц «мышечная синергия» </w:t>
      </w:r>
      <w:r w:rsidRPr="00A220F8">
        <w:rPr>
          <w:bCs/>
          <w:iCs/>
          <w:szCs w:val="28"/>
        </w:rPr>
        <w:t>[Р.М. Гимазов, Г.А. Булатова</w:t>
      </w:r>
      <w:r>
        <w:rPr>
          <w:bCs/>
          <w:iCs/>
          <w:szCs w:val="28"/>
        </w:rPr>
        <w:t>, 2012</w:t>
      </w:r>
      <w:r w:rsidRPr="00A220F8">
        <w:rPr>
          <w:bCs/>
          <w:iCs/>
          <w:szCs w:val="28"/>
        </w:rPr>
        <w:t>]</w:t>
      </w:r>
      <w:r w:rsidRPr="00541983">
        <w:rPr>
          <w:bCs/>
          <w:iCs/>
          <w:szCs w:val="28"/>
        </w:rPr>
        <w:t>.</w:t>
      </w:r>
    </w:p>
    <w:p w:rsidR="00AD67E7" w:rsidRPr="001D000D" w:rsidRDefault="00AD67E7" w:rsidP="008100A5">
      <w:pPr>
        <w:rPr>
          <w:bCs/>
          <w:iCs/>
          <w:szCs w:val="28"/>
        </w:rPr>
      </w:pPr>
      <w:r w:rsidRPr="001D000D">
        <w:rPr>
          <w:bCs/>
          <w:iCs/>
          <w:szCs w:val="28"/>
        </w:rPr>
        <w:t>Математическая статистика:</w:t>
      </w:r>
    </w:p>
    <w:p w:rsidR="00AD67E7" w:rsidRDefault="00AD67E7" w:rsidP="008100A5">
      <w:pPr>
        <w:rPr>
          <w:bCs/>
          <w:iCs/>
          <w:szCs w:val="28"/>
        </w:rPr>
      </w:pPr>
      <w:r w:rsidRPr="004150B3">
        <w:rPr>
          <w:bCs/>
          <w:iCs/>
          <w:szCs w:val="28"/>
        </w:rPr>
        <w:t xml:space="preserve">Для расчетов </w:t>
      </w:r>
      <w:r>
        <w:rPr>
          <w:bCs/>
          <w:iCs/>
          <w:szCs w:val="28"/>
        </w:rPr>
        <w:t xml:space="preserve">математической статистики мы использовали критерии знаков Ван-дер-Вардена.  Критерии знаков </w:t>
      </w:r>
      <w:r w:rsidRPr="009E1534">
        <w:rPr>
          <w:bCs/>
          <w:iCs/>
          <w:szCs w:val="28"/>
        </w:rPr>
        <w:t>Ван-дер-Вардена</w:t>
      </w:r>
      <w:r>
        <w:rPr>
          <w:bCs/>
          <w:iCs/>
          <w:szCs w:val="28"/>
        </w:rPr>
        <w:t xml:space="preserve"> является непараметрическим и предназначен для установления общего направления сдвига исследуемого признака при попарном альтернативном сравнении. Он </w:t>
      </w:r>
      <w:r>
        <w:rPr>
          <w:bCs/>
          <w:iCs/>
          <w:szCs w:val="28"/>
        </w:rPr>
        <w:lastRenderedPageBreak/>
        <w:t>позволяет установить, в какую сторону в выборке в целом изменяются значение признака при переходе от первого измерения ко второму: изменяются ли показатели в сторону улучшения, повышения или усиления, или, наоборот, в сторону ухудшения, понижения.</w:t>
      </w:r>
    </w:p>
    <w:p w:rsidR="00AD67E7" w:rsidRPr="009E1534" w:rsidRDefault="00AD67E7" w:rsidP="008100A5">
      <w:pPr>
        <w:rPr>
          <w:bCs/>
          <w:iCs/>
          <w:szCs w:val="28"/>
        </w:rPr>
      </w:pPr>
    </w:p>
    <w:p w:rsidR="00AD67E7" w:rsidRPr="001D000D" w:rsidRDefault="00AD67E7" w:rsidP="008100A5">
      <w:pPr>
        <w:shd w:val="clear" w:color="auto" w:fill="FFFFFF"/>
        <w:jc w:val="center"/>
        <w:textAlignment w:val="baseline"/>
        <w:rPr>
          <w:szCs w:val="28"/>
          <w:lang w:eastAsia="ru-RU"/>
        </w:rPr>
      </w:pPr>
      <w:r w:rsidRPr="001D000D">
        <w:rPr>
          <w:szCs w:val="28"/>
          <w:lang w:eastAsia="ru-RU"/>
        </w:rPr>
        <w:t>2.2. Организация исследования</w:t>
      </w:r>
    </w:p>
    <w:p w:rsidR="00AD67E7" w:rsidRPr="00556476" w:rsidRDefault="00AD67E7" w:rsidP="008100A5">
      <w:pPr>
        <w:shd w:val="clear" w:color="auto" w:fill="FFFFFF"/>
        <w:textAlignment w:val="baseline"/>
        <w:rPr>
          <w:szCs w:val="28"/>
          <w:lang w:eastAsia="ru-RU"/>
        </w:rPr>
      </w:pPr>
      <w:r w:rsidRPr="00556476">
        <w:rPr>
          <w:szCs w:val="28"/>
          <w:lang w:eastAsia="ru-RU"/>
        </w:rPr>
        <w:t>Исследование проводилось в три этапа.</w:t>
      </w:r>
    </w:p>
    <w:p w:rsidR="00AD67E7" w:rsidRPr="00556476" w:rsidRDefault="00AD67E7" w:rsidP="008100A5">
      <w:pPr>
        <w:shd w:val="clear" w:color="auto" w:fill="FFFFFF"/>
        <w:textAlignment w:val="baseline"/>
        <w:rPr>
          <w:szCs w:val="28"/>
          <w:lang w:eastAsia="ru-RU"/>
        </w:rPr>
      </w:pPr>
      <w:r w:rsidRPr="001D000D">
        <w:rPr>
          <w:szCs w:val="28"/>
          <w:lang w:eastAsia="ru-RU"/>
        </w:rPr>
        <w:t>Первый этап:</w:t>
      </w:r>
      <w:r w:rsidRPr="00737E55">
        <w:rPr>
          <w:szCs w:val="28"/>
          <w:lang w:eastAsia="ru-RU"/>
        </w:rPr>
        <w:t xml:space="preserve"> </w:t>
      </w:r>
      <w:r w:rsidR="0051582D">
        <w:t>(сентябрь-декабрь 2018</w:t>
      </w:r>
      <w:r w:rsidRPr="00737E55">
        <w:t>г.)</w:t>
      </w:r>
      <w:r w:rsidRPr="00737E55">
        <w:rPr>
          <w:b/>
        </w:rPr>
        <w:t xml:space="preserve"> </w:t>
      </w:r>
      <w:r w:rsidRPr="00556476">
        <w:rPr>
          <w:szCs w:val="28"/>
          <w:lang w:eastAsia="ru-RU"/>
        </w:rPr>
        <w:t>определение общего направления исследования, выявление проблемы, постановку цели и задач</w:t>
      </w:r>
      <w:r>
        <w:rPr>
          <w:szCs w:val="28"/>
          <w:lang w:eastAsia="ru-RU"/>
        </w:rPr>
        <w:t xml:space="preserve"> исследования. Изучение, анализ</w:t>
      </w:r>
      <w:r w:rsidRPr="00556476">
        <w:rPr>
          <w:szCs w:val="28"/>
          <w:lang w:eastAsia="ru-RU"/>
        </w:rPr>
        <w:t xml:space="preserve"> и обобщение данных научно-методической литературы по проблеме исследования.</w:t>
      </w:r>
      <w:r w:rsidRPr="00737E55">
        <w:rPr>
          <w:bCs/>
          <w:iCs/>
          <w:szCs w:val="28"/>
        </w:rPr>
        <w:t xml:space="preserve"> </w:t>
      </w:r>
      <w:r>
        <w:rPr>
          <w:bCs/>
          <w:iCs/>
          <w:szCs w:val="28"/>
          <w:lang w:eastAsia="ru-RU"/>
        </w:rPr>
        <w:t>Поиск</w:t>
      </w:r>
      <w:r w:rsidRPr="00737E55">
        <w:rPr>
          <w:bCs/>
          <w:iCs/>
          <w:szCs w:val="28"/>
          <w:lang w:eastAsia="ru-RU"/>
        </w:rPr>
        <w:t xml:space="preserve"> эффективных средств коррекции психоэмоционального состояния детей после физической нагрузки с нарушением интеллекта</w:t>
      </w:r>
    </w:p>
    <w:p w:rsidR="00AD67E7" w:rsidRPr="00556476" w:rsidRDefault="00AD67E7" w:rsidP="008100A5">
      <w:pPr>
        <w:shd w:val="clear" w:color="auto" w:fill="FFFFFF"/>
        <w:textAlignment w:val="baseline"/>
        <w:rPr>
          <w:szCs w:val="28"/>
          <w:lang w:eastAsia="ru-RU"/>
        </w:rPr>
      </w:pPr>
      <w:r w:rsidRPr="00556476">
        <w:rPr>
          <w:szCs w:val="28"/>
          <w:lang w:eastAsia="ru-RU"/>
        </w:rPr>
        <w:t>Основными методами исследования на данном этапе явились: теоретический анализ научно-методической литературы и интернет - источников.</w:t>
      </w:r>
    </w:p>
    <w:p w:rsidR="00AD67E7" w:rsidRPr="00556476" w:rsidRDefault="00AD67E7" w:rsidP="008100A5">
      <w:pPr>
        <w:shd w:val="clear" w:color="auto" w:fill="FFFFFF"/>
        <w:textAlignment w:val="baseline"/>
        <w:rPr>
          <w:szCs w:val="28"/>
          <w:lang w:eastAsia="ru-RU"/>
        </w:rPr>
      </w:pPr>
      <w:r w:rsidRPr="001D000D">
        <w:rPr>
          <w:szCs w:val="28"/>
          <w:lang w:eastAsia="ru-RU"/>
        </w:rPr>
        <w:t>Второй этап:</w:t>
      </w:r>
      <w:r w:rsidRPr="00737E55">
        <w:rPr>
          <w:b/>
        </w:rPr>
        <w:t xml:space="preserve"> </w:t>
      </w:r>
      <w:r w:rsidR="0051582D">
        <w:t>(февраль - май 2019</w:t>
      </w:r>
      <w:r w:rsidRPr="00737E55">
        <w:t>г.)</w:t>
      </w:r>
      <w:r w:rsidRPr="00556476">
        <w:rPr>
          <w:szCs w:val="28"/>
          <w:lang w:eastAsia="ru-RU"/>
        </w:rPr>
        <w:t xml:space="preserve"> разработка модели эксперимента, определение</w:t>
      </w:r>
      <w:r>
        <w:rPr>
          <w:szCs w:val="28"/>
          <w:lang w:eastAsia="ru-RU"/>
        </w:rPr>
        <w:t xml:space="preserve"> психоэмоционального состояния детей после физической нагрузки с нарушением интеллекта</w:t>
      </w:r>
      <w:r w:rsidRPr="00556476">
        <w:rPr>
          <w:szCs w:val="28"/>
          <w:lang w:eastAsia="ru-RU"/>
        </w:rPr>
        <w:t>, внедрение</w:t>
      </w:r>
      <w:r>
        <w:rPr>
          <w:szCs w:val="28"/>
          <w:lang w:eastAsia="ru-RU"/>
        </w:rPr>
        <w:t xml:space="preserve"> средств физической культуры для коррекции психоэмоционального состояния детей после физической нагрузки с нарушением интеллекта</w:t>
      </w:r>
      <w:r w:rsidRPr="00556476">
        <w:rPr>
          <w:szCs w:val="28"/>
          <w:lang w:eastAsia="ru-RU"/>
        </w:rPr>
        <w:t>.</w:t>
      </w:r>
    </w:p>
    <w:p w:rsidR="00AD67E7" w:rsidRDefault="00AD67E7" w:rsidP="008100A5">
      <w:pPr>
        <w:shd w:val="clear" w:color="auto" w:fill="FFFFFF"/>
        <w:textAlignment w:val="baseline"/>
        <w:rPr>
          <w:szCs w:val="28"/>
          <w:lang w:eastAsia="ru-RU"/>
        </w:rPr>
      </w:pPr>
      <w:r w:rsidRPr="001D000D">
        <w:rPr>
          <w:szCs w:val="28"/>
          <w:lang w:eastAsia="ru-RU"/>
        </w:rPr>
        <w:t>Третий этап:</w:t>
      </w:r>
      <w:r w:rsidRPr="00556476">
        <w:rPr>
          <w:szCs w:val="28"/>
          <w:lang w:eastAsia="ru-RU"/>
        </w:rPr>
        <w:t xml:space="preserve"> </w:t>
      </w:r>
      <w:r w:rsidR="0051582D">
        <w:rPr>
          <w:bCs/>
          <w:iCs/>
          <w:szCs w:val="28"/>
        </w:rPr>
        <w:t>(май-июнь 2019</w:t>
      </w:r>
      <w:r w:rsidRPr="00737E55">
        <w:rPr>
          <w:bCs/>
          <w:iCs/>
          <w:szCs w:val="28"/>
        </w:rPr>
        <w:t xml:space="preserve">г.) </w:t>
      </w:r>
      <w:r w:rsidRPr="00556476">
        <w:rPr>
          <w:szCs w:val="28"/>
          <w:lang w:eastAsia="ru-RU"/>
        </w:rPr>
        <w:t>выполнение статистической обработки полученных данных, их интерпретацию, оформление всех результатов исследования и оформление вывода о результате эксперимента.</w:t>
      </w:r>
    </w:p>
    <w:p w:rsidR="00AD67E7" w:rsidRPr="001D000D" w:rsidRDefault="00AD67E7" w:rsidP="008100A5">
      <w:pPr>
        <w:shd w:val="clear" w:color="auto" w:fill="FFFFFF"/>
        <w:textAlignment w:val="baseline"/>
        <w:rPr>
          <w:color w:val="000000"/>
        </w:rPr>
      </w:pPr>
      <w:r>
        <w:rPr>
          <w:szCs w:val="28"/>
          <w:lang w:eastAsia="ru-RU"/>
        </w:rPr>
        <w:br w:type="page"/>
      </w:r>
      <w:r w:rsidRPr="001D000D">
        <w:rPr>
          <w:color w:val="000000"/>
        </w:rPr>
        <w:lastRenderedPageBreak/>
        <w:t xml:space="preserve"> 3. Результаты экспериментального обоснования применения средств физической культуры для коррекции психоэмоциональн</w:t>
      </w:r>
      <w:r w:rsidR="00EC5280" w:rsidRPr="001D000D">
        <w:rPr>
          <w:color w:val="000000"/>
        </w:rPr>
        <w:t xml:space="preserve">ого состояния </w:t>
      </w:r>
      <w:r w:rsidR="0051582D" w:rsidRPr="001D000D">
        <w:rPr>
          <w:color w:val="000000"/>
        </w:rPr>
        <w:t>обучающихся</w:t>
      </w:r>
      <w:r w:rsidR="00EC5280" w:rsidRPr="001D000D">
        <w:rPr>
          <w:color w:val="000000"/>
        </w:rPr>
        <w:t xml:space="preserve"> с нарушениями</w:t>
      </w:r>
      <w:r w:rsidRPr="001D000D">
        <w:rPr>
          <w:color w:val="000000"/>
        </w:rPr>
        <w:t xml:space="preserve"> интеллекта средствами физической культуры</w:t>
      </w:r>
    </w:p>
    <w:p w:rsidR="00AD67E7" w:rsidRDefault="00AD67E7" w:rsidP="00E85872">
      <w:pPr>
        <w:tabs>
          <w:tab w:val="left" w:pos="8143"/>
        </w:tabs>
        <w:rPr>
          <w:b/>
        </w:rPr>
      </w:pPr>
      <w:r>
        <w:rPr>
          <w:b/>
        </w:rPr>
        <w:tab/>
      </w:r>
    </w:p>
    <w:p w:rsidR="00AD67E7" w:rsidRPr="001D000D" w:rsidRDefault="00AD67E7" w:rsidP="00E85872">
      <w:r w:rsidRPr="001D000D">
        <w:t xml:space="preserve">3.1. Оценка психоэмоционального состояния </w:t>
      </w:r>
      <w:r w:rsidR="0051582D" w:rsidRPr="001D000D">
        <w:t>обучающихся</w:t>
      </w:r>
      <w:r w:rsidRPr="001D000D">
        <w:t xml:space="preserve"> с нарушением интеллекта до эксперимента</w:t>
      </w:r>
    </w:p>
    <w:p w:rsidR="00AD67E7" w:rsidRDefault="00AD67E7"/>
    <w:p w:rsidR="00AD67E7" w:rsidRDefault="00AD67E7">
      <w:r>
        <w:t>Для оценки психоэмоционального состояния детей с нарушениями интеллекта до эксперимента, мы провели стабилометрию с анализом колебаний центра давления по авторскому способу Р.М. Гимазова.</w:t>
      </w:r>
    </w:p>
    <w:p w:rsidR="00AD67E7" w:rsidRDefault="00AD67E7">
      <w:r>
        <w:t>В начале мы вписываем в программу антропометрические данные: рост, длина стопы, расстояние между лодыжек и носков, ширина стопы, расстояние между подвзошными костями.</w:t>
      </w:r>
    </w:p>
    <w:p w:rsidR="00AD67E7" w:rsidRDefault="00AD67E7">
      <w:r>
        <w:t>После учащиеся вставали в состоянии покоя на стабилоплатформу, по разметке. Перед платформой, на уровне глаз установлен ориентир, куда учащиеся должны смотреть. На протяжении 51 секунды, учащиеся стоят прямо не двигаясь, смотря в указанную точку. После чего они закрывают глаза и также продолжают стоять не двигаясь, на протяжении 51 секунды. Далее, они начинают выполнять покачивание вперёд- назад, в медленном темпе, так же на протяжении 51 секунды. После каждой смены положения, учащемуся дается время привыкнуть к положению (несколько секунд).</w:t>
      </w:r>
    </w:p>
    <w:p w:rsidR="00AD67E7" w:rsidRDefault="00AD67E7">
      <w:pPr>
        <w:rPr>
          <w:bCs/>
          <w:iCs/>
          <w:szCs w:val="28"/>
        </w:rPr>
      </w:pPr>
      <w:r>
        <w:t xml:space="preserve">После покачивании, учащиеся выполняют на протяжении 1 минуты, 30 приседаний под заданный ритм метронома (удар-присед; удар- и.п.). Во время </w:t>
      </w:r>
      <w:r>
        <w:rPr>
          <w:bCs/>
          <w:iCs/>
          <w:szCs w:val="28"/>
        </w:rPr>
        <w:t xml:space="preserve">приседаний учащимся говорили математические задачи, на сложение или вычитания, которые дети должны были в уме посчитать. </w:t>
      </w:r>
    </w:p>
    <w:p w:rsidR="00AD67E7" w:rsidRDefault="00AD67E7">
      <w:pPr>
        <w:rPr>
          <w:bCs/>
          <w:iCs/>
          <w:szCs w:val="28"/>
        </w:rPr>
      </w:pPr>
      <w:r>
        <w:rPr>
          <w:bCs/>
          <w:iCs/>
          <w:szCs w:val="28"/>
        </w:rPr>
        <w:t>Учащимся, которые плохо считают, показывали предметы, и они должны были сказать каким цветом предмет.</w:t>
      </w:r>
    </w:p>
    <w:p w:rsidR="00AD67E7" w:rsidRDefault="00AD67E7">
      <w:r>
        <w:t xml:space="preserve"> И после приседаний они встают обратно на платформу и повторяют действия, которые выполняли до приседаний.</w:t>
      </w:r>
    </w:p>
    <w:p w:rsidR="00AD67E7" w:rsidRDefault="00AD67E7" w:rsidP="006537BE">
      <w:r>
        <w:lastRenderedPageBreak/>
        <w:t>Оценка результатов производится по таблицам «</w:t>
      </w:r>
      <w:r w:rsidRPr="006537BE">
        <w:t>Центры (геометрические) кластеров, оценивающие группировки экспериментальных данных по дискриминирующей функции</w:t>
      </w:r>
      <w:r>
        <w:t>» и «</w:t>
      </w:r>
      <w:r w:rsidRPr="006537BE">
        <w:t>Классификация уровней нервной регуляции вертикальной стойки</w:t>
      </w:r>
      <w:r>
        <w:t>». Таблице представлены в Приложении1 и Приложении2.</w:t>
      </w:r>
    </w:p>
    <w:p w:rsidR="00AD67E7" w:rsidRPr="00737E55" w:rsidRDefault="00AD67E7" w:rsidP="006537BE">
      <w:r w:rsidRPr="00737E55">
        <w:t>Результаты стабилометрии представлены в Таблице3</w:t>
      </w:r>
    </w:p>
    <w:p w:rsidR="00AD67E7" w:rsidRDefault="00AD67E7" w:rsidP="00D93B43">
      <w:pPr>
        <w:jc w:val="center"/>
      </w:pPr>
    </w:p>
    <w:p w:rsidR="00AD67E7" w:rsidRDefault="00AD67E7" w:rsidP="00D93B43">
      <w:pPr>
        <w:jc w:val="center"/>
      </w:pPr>
      <w:r w:rsidRPr="00737E55">
        <w:t>Таблица</w:t>
      </w:r>
      <w:r>
        <w:t xml:space="preserve"> </w:t>
      </w:r>
      <w:r w:rsidRPr="00737E55">
        <w:t>3</w:t>
      </w:r>
      <w:r>
        <w:t xml:space="preserve"> Результаты стабилометрии до эксперимента</w:t>
      </w: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850"/>
        <w:gridCol w:w="709"/>
        <w:gridCol w:w="851"/>
        <w:gridCol w:w="708"/>
        <w:gridCol w:w="567"/>
        <w:gridCol w:w="567"/>
        <w:gridCol w:w="709"/>
        <w:gridCol w:w="709"/>
        <w:gridCol w:w="709"/>
        <w:gridCol w:w="708"/>
        <w:gridCol w:w="709"/>
        <w:gridCol w:w="567"/>
      </w:tblGrid>
      <w:tr w:rsidR="00AD67E7" w:rsidRPr="00000725" w:rsidTr="00433421">
        <w:tc>
          <w:tcPr>
            <w:tcW w:w="709" w:type="dxa"/>
            <w:vMerge w:val="restart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bookmarkStart w:id="4" w:name="_Hlk517099030"/>
            <w:r w:rsidRPr="00433421">
              <w:rPr>
                <w:sz w:val="24"/>
                <w:szCs w:val="24"/>
              </w:rPr>
              <w:t>ФИ</w:t>
            </w:r>
          </w:p>
        </w:tc>
        <w:tc>
          <w:tcPr>
            <w:tcW w:w="3118" w:type="dxa"/>
            <w:gridSpan w:val="4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С открытыми глазами</w:t>
            </w:r>
          </w:p>
        </w:tc>
        <w:tc>
          <w:tcPr>
            <w:tcW w:w="2552" w:type="dxa"/>
            <w:gridSpan w:val="4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С закрытыми глазами</w:t>
            </w:r>
          </w:p>
        </w:tc>
        <w:tc>
          <w:tcPr>
            <w:tcW w:w="2693" w:type="dxa"/>
            <w:gridSpan w:val="4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С закрытыми глазами покачиваясь вперед – назад прямым телом без отрыва стоп от опоры</w:t>
            </w:r>
          </w:p>
        </w:tc>
      </w:tr>
      <w:tr w:rsidR="00AD67E7" w:rsidRPr="00000725" w:rsidTr="00433421">
        <w:tc>
          <w:tcPr>
            <w:tcW w:w="709" w:type="dxa"/>
            <w:vMerge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Нервное напряжение</w:t>
            </w:r>
          </w:p>
        </w:tc>
        <w:tc>
          <w:tcPr>
            <w:tcW w:w="1559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Мышечная синергия</w:t>
            </w:r>
          </w:p>
        </w:tc>
        <w:tc>
          <w:tcPr>
            <w:tcW w:w="1134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Нервное напряжение</w:t>
            </w:r>
          </w:p>
        </w:tc>
        <w:tc>
          <w:tcPr>
            <w:tcW w:w="1418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Мышечная синергия</w:t>
            </w:r>
          </w:p>
        </w:tc>
        <w:tc>
          <w:tcPr>
            <w:tcW w:w="1417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Нервное напряжение</w:t>
            </w:r>
          </w:p>
        </w:tc>
        <w:tc>
          <w:tcPr>
            <w:tcW w:w="1276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Мышечная синергия</w:t>
            </w:r>
          </w:p>
        </w:tc>
      </w:tr>
      <w:tr w:rsidR="00AD67E7" w:rsidRPr="00000725" w:rsidTr="00433421">
        <w:trPr>
          <w:cantSplit/>
          <w:trHeight w:val="1893"/>
        </w:trPr>
        <w:tc>
          <w:tcPr>
            <w:tcW w:w="709" w:type="dxa"/>
            <w:vMerge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  <w:tc>
          <w:tcPr>
            <w:tcW w:w="851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708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  <w:tc>
          <w:tcPr>
            <w:tcW w:w="567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567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708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567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</w:tr>
      <w:tr w:rsidR="00AD67E7" w:rsidRPr="00000725" w:rsidTr="00433421">
        <w:trPr>
          <w:trHeight w:val="535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А.Т.</w:t>
            </w:r>
          </w:p>
        </w:tc>
        <w:tc>
          <w:tcPr>
            <w:tcW w:w="850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87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454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115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52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87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159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17,8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14,8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142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91</w:t>
            </w:r>
          </w:p>
        </w:tc>
      </w:tr>
      <w:tr w:rsidR="00AD67E7" w:rsidRPr="00000725" w:rsidTr="00433421">
        <w:trPr>
          <w:trHeight w:val="539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А.А.</w:t>
            </w:r>
          </w:p>
        </w:tc>
        <w:tc>
          <w:tcPr>
            <w:tcW w:w="850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124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198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121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85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214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89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10,9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15,5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57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85</w:t>
            </w:r>
          </w:p>
        </w:tc>
      </w:tr>
      <w:tr w:rsidR="00AD67E7" w:rsidRPr="00000725" w:rsidTr="00433421">
        <w:trPr>
          <w:trHeight w:val="529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Б.Р.</w:t>
            </w:r>
          </w:p>
        </w:tc>
        <w:tc>
          <w:tcPr>
            <w:tcW w:w="850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99</w:t>
            </w:r>
          </w:p>
        </w:tc>
        <w:tc>
          <w:tcPr>
            <w:tcW w:w="851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137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160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61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58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187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318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12,9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16,5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72</w:t>
            </w:r>
          </w:p>
        </w:tc>
      </w:tr>
      <w:tr w:rsidR="00AD67E7" w:rsidRPr="00000725" w:rsidTr="00433421">
        <w:trPr>
          <w:trHeight w:val="519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В.Г.</w:t>
            </w:r>
          </w:p>
        </w:tc>
        <w:tc>
          <w:tcPr>
            <w:tcW w:w="850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71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97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113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18,9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20,8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97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176</w:t>
            </w:r>
          </w:p>
        </w:tc>
      </w:tr>
      <w:tr w:rsidR="00AD67E7" w:rsidRPr="00000725" w:rsidTr="00433421">
        <w:trPr>
          <w:trHeight w:val="509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З.Б.</w:t>
            </w:r>
          </w:p>
        </w:tc>
        <w:tc>
          <w:tcPr>
            <w:tcW w:w="850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101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119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66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257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22,4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19,3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79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83</w:t>
            </w:r>
          </w:p>
        </w:tc>
      </w:tr>
      <w:tr w:rsidR="00AD67E7" w:rsidRPr="00000725" w:rsidTr="00433421">
        <w:trPr>
          <w:trHeight w:val="513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И.Н.</w:t>
            </w:r>
          </w:p>
        </w:tc>
        <w:tc>
          <w:tcPr>
            <w:tcW w:w="850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94</w:t>
            </w:r>
          </w:p>
        </w:tc>
        <w:tc>
          <w:tcPr>
            <w:tcW w:w="851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134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136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44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111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11,8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16,7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38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58</w:t>
            </w:r>
          </w:p>
        </w:tc>
      </w:tr>
      <w:tr w:rsidR="00AD67E7" w:rsidRPr="00000725" w:rsidTr="00433421">
        <w:trPr>
          <w:trHeight w:val="645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И.У.</w:t>
            </w:r>
          </w:p>
        </w:tc>
        <w:tc>
          <w:tcPr>
            <w:tcW w:w="850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79</w:t>
            </w:r>
          </w:p>
        </w:tc>
        <w:tc>
          <w:tcPr>
            <w:tcW w:w="851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117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130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66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120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85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19,1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17,2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78</w:t>
            </w:r>
          </w:p>
        </w:tc>
        <w:tc>
          <w:tcPr>
            <w:tcW w:w="567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82</w:t>
            </w:r>
          </w:p>
        </w:tc>
      </w:tr>
      <w:bookmarkEnd w:id="4"/>
    </w:tbl>
    <w:p w:rsidR="00AD67E7" w:rsidRPr="006537BE" w:rsidRDefault="00AD67E7" w:rsidP="006537BE"/>
    <w:p w:rsidR="00AD67E7" w:rsidRDefault="00AD67E7" w:rsidP="0009064E">
      <w:r>
        <w:t>По этим данным мы построили диаграммы.</w:t>
      </w:r>
    </w:p>
    <w:p w:rsidR="00AD67E7" w:rsidRDefault="00AD67E7" w:rsidP="00BA4836">
      <w:pPr>
        <w:jc w:val="center"/>
        <w:rPr>
          <w:noProof/>
          <w:lang w:eastAsia="ru-RU"/>
        </w:rPr>
      </w:pPr>
    </w:p>
    <w:p w:rsidR="00AD67E7" w:rsidRDefault="00AD67E7" w:rsidP="00BA4836">
      <w:pPr>
        <w:jc w:val="center"/>
        <w:rPr>
          <w:noProof/>
          <w:lang w:eastAsia="ru-RU"/>
        </w:rPr>
      </w:pPr>
    </w:p>
    <w:p w:rsidR="00AD67E7" w:rsidRDefault="00B76A1D" w:rsidP="00BA4836">
      <w:pPr>
        <w:jc w:val="center"/>
      </w:pPr>
      <w:r>
        <w:rPr>
          <w:noProof/>
          <w:lang w:eastAsia="ru-RU"/>
        </w:rPr>
        <w:lastRenderedPageBreak/>
        <w:pict>
          <v:shape id="Рисунок 8" o:spid="_x0000_i1026" type="#_x0000_t75" style="width:410.4pt;height:259.2pt;visibility:visible">
            <v:imagedata r:id="rId9" o:title=""/>
          </v:shape>
        </w:pict>
      </w:r>
    </w:p>
    <w:p w:rsidR="00AD67E7" w:rsidRDefault="00AD67E7" w:rsidP="003B12B7">
      <w:pPr>
        <w:jc w:val="center"/>
      </w:pPr>
    </w:p>
    <w:p w:rsidR="00AD67E7" w:rsidRDefault="00B76A1D" w:rsidP="003B12B7">
      <w:p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6" o:spid="_x0000_s1026" type="#_x0000_t32" style="position:absolute;left:0;text-align:left;margin-left:207.2pt;margin-top:148pt;width:44.15pt;height:9.05pt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5" o:spid="_x0000_s1027" type="#_x0000_t32" style="position:absolute;left:0;text-align:left;margin-left:153.25pt;margin-top:171.5pt;width:7.25pt;height:9.7pt;flip:y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4" o:spid="_x0000_s1028" type="#_x0000_t32" style="position:absolute;left:0;text-align:left;margin-left:183pt;margin-top:32.4pt;width:53.85pt;height:130.65pt;flip:x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Диаграмма 10" o:spid="_x0000_i1027" type="#_x0000_t75" style="width:424.8pt;height:266.4pt;visibility:visible" o:gfxdata="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">
            <v:imagedata r:id="rId10" o:title="" cropbottom="-24f"/>
            <o:lock v:ext="edit" aspectratio="f"/>
          </v:shape>
        </w:pict>
      </w:r>
    </w:p>
    <w:p w:rsidR="00AD67E7" w:rsidRDefault="00AD67E7" w:rsidP="00D93B43">
      <w:pPr>
        <w:jc w:val="center"/>
      </w:pPr>
      <w:r>
        <w:t>Рисунок 1 Результаты изменения нервного напряжения в пробе Ромберга с открытыми глазами до эксперимента. Рисунок сверху – в целом, снизу – в частном увеличенном варианте отображения результатов (</w:t>
      </w:r>
      <w:r w:rsidRPr="00BA4836">
        <w:t>Черный – А.Т.</w:t>
      </w:r>
      <w:r>
        <w:t>; к</w:t>
      </w:r>
      <w:r w:rsidRPr="00BA4836">
        <w:t>расный- А.А.</w:t>
      </w:r>
      <w:r>
        <w:t>; з</w:t>
      </w:r>
      <w:r w:rsidRPr="00BA4836">
        <w:t>еленый- Б.Р.</w:t>
      </w:r>
      <w:r>
        <w:t>; с</w:t>
      </w:r>
      <w:r w:rsidRPr="00BA4836">
        <w:t>ерый- В.Г.</w:t>
      </w:r>
      <w:r>
        <w:t>; с</w:t>
      </w:r>
      <w:r w:rsidRPr="00BA4836">
        <w:t>иний-З.Б.</w:t>
      </w:r>
      <w:r>
        <w:t>; ф</w:t>
      </w:r>
      <w:r w:rsidRPr="00BA4836">
        <w:t>иолетовый -И.Н.</w:t>
      </w:r>
      <w:r>
        <w:t>; коричневый- У</w:t>
      </w:r>
      <w:r w:rsidRPr="00BA4836">
        <w:t>.У.</w:t>
      </w:r>
      <w:r>
        <w:t>)</w:t>
      </w:r>
    </w:p>
    <w:p w:rsidR="00AD67E7" w:rsidRDefault="00AD67E7" w:rsidP="00E97E6E"/>
    <w:p w:rsidR="00AD67E7" w:rsidRDefault="00AD67E7" w:rsidP="00E97E6E">
      <w:r>
        <w:t xml:space="preserve">У </w:t>
      </w:r>
      <w:r w:rsidRPr="002A547A">
        <w:t>А.Т</w:t>
      </w:r>
      <w:r>
        <w:t>. после нагрузки как нервное напряжение, так и мышечная синергия значительно уменьшились, это означает что физическая нагрузка для данного учащегося высокая, а психоэмоциональная нагрузка, низкая.</w:t>
      </w:r>
    </w:p>
    <w:p w:rsidR="00AD67E7" w:rsidRDefault="00AD67E7" w:rsidP="00E97E6E">
      <w:r>
        <w:t xml:space="preserve">У А.А. после нагрузки </w:t>
      </w:r>
      <w:r w:rsidRPr="00F26C76">
        <w:t>как нервное напряжение, так и мышечная синергия</w:t>
      </w:r>
      <w:r>
        <w:t xml:space="preserve"> немного увеличились, это означает что учащиеся благоприятно переносит физическую нагрузку, так же она не влияет на его психоэмоциональное состояние.</w:t>
      </w:r>
    </w:p>
    <w:p w:rsidR="00AD67E7" w:rsidRDefault="00AD67E7" w:rsidP="00E97E6E">
      <w:r>
        <w:t>У Б.Р. после нагрузки нервное напряжение значительно увеличилось, и мышечная синергия увеличилась, но не значительно. Это означает, что физическая нагрузка переносится благоприятно, а психоэмоциональная нагрузка для учащегося высокая.</w:t>
      </w:r>
    </w:p>
    <w:p w:rsidR="00AD67E7" w:rsidRDefault="00AD67E7" w:rsidP="00E97E6E">
      <w:r>
        <w:t>У В.Г. до нагрузки показатели нервного напряжения и мышечной синергии были самые низкие, после нагрузки оба показателя увеличились, но не значительно. И так же показатели находятся на низком уровне.</w:t>
      </w:r>
    </w:p>
    <w:p w:rsidR="00AD67E7" w:rsidRDefault="00AD67E7" w:rsidP="00E97E6E">
      <w:r>
        <w:t>У З.Б. показатели после нагрузки резко ухудшились. Это означает что физическая нагрузка для учащегося была высокая, а психоэмоциональная нагрузка низкая.</w:t>
      </w:r>
    </w:p>
    <w:p w:rsidR="00AD67E7" w:rsidRDefault="00AD67E7" w:rsidP="00E97E6E">
      <w:r>
        <w:t>У И.Н. показатели как мышечной синергии, так и нервного напряжения до и после нагрузки практически не изменились, это говорит, что нагрузка для данного учащегося была незначительна и о устойчивости психоэмоционального состояния.</w:t>
      </w:r>
    </w:p>
    <w:p w:rsidR="00AD67E7" w:rsidRDefault="00AD67E7" w:rsidP="009F4BEC">
      <w:r>
        <w:t>У У.У. после нагрузки показатели увеличились, но не значительно, это означает что нагрузка для данного учащегося благоприятная.</w:t>
      </w:r>
    </w:p>
    <w:p w:rsidR="00AD67E7" w:rsidRDefault="00B76A1D" w:rsidP="00AB5D62">
      <w:pPr>
        <w:ind w:firstLine="567"/>
      </w:pPr>
      <w:r>
        <w:rPr>
          <w:noProof/>
          <w:lang w:eastAsia="ru-RU"/>
        </w:rPr>
        <w:lastRenderedPageBreak/>
        <w:pict>
          <v:shape id="Рисунок 11" o:spid="_x0000_i1028" type="#_x0000_t75" style="width:439.2pt;height:266.4pt;visibility:visible">
            <v:imagedata r:id="rId11" o:title=""/>
          </v:shape>
        </w:pict>
      </w:r>
    </w:p>
    <w:p w:rsidR="00AD67E7" w:rsidRDefault="00B76A1D" w:rsidP="00DC1AE5">
      <w:pPr>
        <w:ind w:firstLine="426"/>
      </w:pPr>
      <w:r>
        <w:rPr>
          <w:noProof/>
          <w:lang w:eastAsia="ru-RU"/>
        </w:rPr>
        <w:pict>
          <v:shape id="Прямая со стрелкой 19" o:spid="_x0000_s1029" type="#_x0000_t32" style="position:absolute;left:0;text-align:left;margin-left:171.8pt;margin-top:65.35pt;width:36.3pt;height:110.25pt;flip:x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18" o:spid="_x0000_s1030" type="#_x0000_t32" style="position:absolute;left:0;text-align:left;margin-left:210.75pt;margin-top:89.35pt;width:77.85pt;height:69.4pt;flip:x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Диаграмма 17" o:spid="_x0000_i1029" type="#_x0000_t75" style="width:439.2pt;height:266.4pt;visibility:visible" o:gfxdata="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">
            <v:imagedata r:id="rId12" o:title="" cropbottom="-61f"/>
            <o:lock v:ext="edit" aspectratio="f"/>
          </v:shape>
        </w:pict>
      </w:r>
    </w:p>
    <w:p w:rsidR="00AD67E7" w:rsidRDefault="00AD67E7" w:rsidP="003D2B2A">
      <w:pPr>
        <w:ind w:firstLine="0"/>
      </w:pPr>
    </w:p>
    <w:p w:rsidR="00AD67E7" w:rsidRDefault="00AD67E7" w:rsidP="003A55E5">
      <w:pPr>
        <w:ind w:firstLine="567"/>
        <w:jc w:val="center"/>
      </w:pPr>
      <w:r>
        <w:t>Рисунок2. Результаты стабилометрии с закрытыми глазами до эксперимента. Рисунок сверху – в целом, снизу – в частном увеличенном варианте отображения результатов (Черный – А.Т.; красный- А.А.; зеленый- Б.Р.; серый- В.Г.; синий-З.Б.; фиолетовый -И.Н.; коричневый- У.У.)</w:t>
      </w:r>
      <w:r w:rsidRPr="003D2B2A">
        <w:t xml:space="preserve"> </w:t>
      </w:r>
    </w:p>
    <w:p w:rsidR="00AD67E7" w:rsidRDefault="00AD67E7" w:rsidP="00EB4A3A"/>
    <w:p w:rsidR="00AD67E7" w:rsidRDefault="00AD67E7" w:rsidP="00EB4A3A">
      <w:r>
        <w:lastRenderedPageBreak/>
        <w:t xml:space="preserve">У </w:t>
      </w:r>
      <w:r w:rsidRPr="002A547A">
        <w:t>А.Т</w:t>
      </w:r>
      <w:r>
        <w:t>. после нагрузки мышечная синергия значительно увеличилась, а нервное напряжение уменьшилось. Это означает что как физическую, так и психоэмоциональную нагрузку данный учащийся переносит благоприятно.</w:t>
      </w:r>
    </w:p>
    <w:p w:rsidR="00AD67E7" w:rsidRDefault="00AD67E7" w:rsidP="00EB4A3A">
      <w:r>
        <w:t>У А.А. показатели как нервного напряжения, так и мышечной синергии после нагрузки стали ниже, это означает что физическая нагрузка высокая для данного учащегося, а психоэмоциональная нагрузка низкая.</w:t>
      </w:r>
    </w:p>
    <w:p w:rsidR="00AD67E7" w:rsidRDefault="00AD67E7" w:rsidP="00EB4A3A">
      <w:r>
        <w:t>У Б.Р. показатели мышечной синергии после нагрузки увеличились, а нервного напряжения немного уменьшились, это говорит о том, что данная нагрузка переносится благоприятно.</w:t>
      </w:r>
    </w:p>
    <w:p w:rsidR="00AD67E7" w:rsidRPr="008F320A" w:rsidRDefault="00AD67E7" w:rsidP="00EB4A3A">
      <w:r w:rsidRPr="008F320A">
        <w:t xml:space="preserve">У В.Г. после нагрузки показатели мышечной синергии снизились, а нервное напряжение, наоборот, увеличилось, это означает что данная физическая и </w:t>
      </w:r>
      <w:r>
        <w:t>психоэмоциональная</w:t>
      </w:r>
      <w:r w:rsidRPr="008F320A">
        <w:t xml:space="preserve"> нагрузка для учащегося</w:t>
      </w:r>
      <w:r>
        <w:t xml:space="preserve"> высокая</w:t>
      </w:r>
      <w:r w:rsidRPr="008F320A">
        <w:t xml:space="preserve">. </w:t>
      </w:r>
    </w:p>
    <w:p w:rsidR="00AD67E7" w:rsidRPr="008F320A" w:rsidRDefault="00AD67E7" w:rsidP="00EB4A3A">
      <w:r w:rsidRPr="008F320A">
        <w:t xml:space="preserve">У З.Б. показатели мышечной синергии и нервного напряжения после нагрузки резко ухудшились. Это означает что нагрузка для учащегося была </w:t>
      </w:r>
      <w:r>
        <w:t>высокая</w:t>
      </w:r>
      <w:r w:rsidRPr="008F320A">
        <w:t xml:space="preserve">. </w:t>
      </w:r>
    </w:p>
    <w:p w:rsidR="00AD67E7" w:rsidRPr="008F320A" w:rsidRDefault="00AD67E7" w:rsidP="00EB4A3A">
      <w:r w:rsidRPr="008F320A">
        <w:t xml:space="preserve">У И.Н. показатели как мышечной синергии, так и нервного напряжения после нагрузки немного увеличились, это означает что данная нагрузка для учащегося является незначительной. </w:t>
      </w:r>
    </w:p>
    <w:p w:rsidR="00AD67E7" w:rsidRDefault="00AD67E7" w:rsidP="008F320A">
      <w:r w:rsidRPr="00FE1F15">
        <w:t xml:space="preserve">У У.У. после нагрузки показатели стали ниже, это говорит о том, что физическая нагрузка для учащегося </w:t>
      </w:r>
      <w:r>
        <w:t>высокая</w:t>
      </w:r>
      <w:r w:rsidRPr="00FE1F15">
        <w:t xml:space="preserve">, а </w:t>
      </w:r>
      <w:r>
        <w:t>психоэмоциональная</w:t>
      </w:r>
      <w:r w:rsidRPr="00FE1F15">
        <w:t xml:space="preserve"> </w:t>
      </w:r>
      <w:r>
        <w:t>низкая.</w:t>
      </w:r>
    </w:p>
    <w:p w:rsidR="00AD67E7" w:rsidRDefault="00AD67E7" w:rsidP="003525ED"/>
    <w:p w:rsidR="00AD67E7" w:rsidRDefault="00AD67E7" w:rsidP="003525ED"/>
    <w:p w:rsidR="00AD67E7" w:rsidRDefault="00B76A1D" w:rsidP="00832292">
      <w:r>
        <w:rPr>
          <w:noProof/>
          <w:lang w:eastAsia="ru-RU"/>
        </w:rPr>
        <w:lastRenderedPageBreak/>
        <w:pict>
          <v:shape id="Рисунок 12" o:spid="_x0000_i1030" type="#_x0000_t75" style="width:417.6pt;height:223.2pt;visibility:visible">
            <v:imagedata r:id="rId13" o:title=""/>
          </v:shape>
        </w:pict>
      </w:r>
    </w:p>
    <w:p w:rsidR="00AD67E7" w:rsidRDefault="00AD67E7" w:rsidP="00687738">
      <w:pPr>
        <w:jc w:val="center"/>
      </w:pPr>
    </w:p>
    <w:p w:rsidR="00AD67E7" w:rsidRDefault="00AD67E7" w:rsidP="003A55E5">
      <w:pPr>
        <w:jc w:val="center"/>
      </w:pPr>
      <w:r>
        <w:t>Рисунок 3</w:t>
      </w:r>
      <w:r w:rsidRPr="00210329">
        <w:t xml:space="preserve"> Результаты стабилометрии: динамический баланс</w:t>
      </w:r>
      <w:r>
        <w:t xml:space="preserve"> </w:t>
      </w:r>
      <w:r w:rsidRPr="00210329">
        <w:t>до эксперимента</w:t>
      </w:r>
      <w:r>
        <w:t xml:space="preserve"> </w:t>
      </w:r>
      <w:r w:rsidRPr="00210329">
        <w:t>(Черный – А.Т.; красный- А.А.; зеленый- Б.Р.; серый- В.Г.; синий-З.Б.;</w:t>
      </w:r>
      <w:r>
        <w:t xml:space="preserve"> фиолетовый -И.Н.; коричневый- У</w:t>
      </w:r>
      <w:r w:rsidRPr="00210329">
        <w:t>.У.)</w:t>
      </w:r>
      <w:r w:rsidRPr="00832292">
        <w:t xml:space="preserve"> </w:t>
      </w:r>
    </w:p>
    <w:p w:rsidR="00AD67E7" w:rsidRDefault="00AD67E7" w:rsidP="00EB4A3A"/>
    <w:p w:rsidR="00AD67E7" w:rsidRDefault="00AD67E7" w:rsidP="00EB4A3A">
      <w:r>
        <w:t xml:space="preserve">У </w:t>
      </w:r>
      <w:r w:rsidRPr="002A547A">
        <w:t>А.Т</w:t>
      </w:r>
      <w:r>
        <w:t xml:space="preserve">. после нагрузки как нервное напряжение, так и мышечная синергия значительно уменьшились, это означает что физическая нагрузка высокая для данного </w:t>
      </w:r>
      <w:r w:rsidRPr="00FE1F15">
        <w:t xml:space="preserve">учащегося, а </w:t>
      </w:r>
      <w:r>
        <w:t>психоэмоциональная</w:t>
      </w:r>
      <w:r w:rsidRPr="00FE1F15">
        <w:t xml:space="preserve"> </w:t>
      </w:r>
      <w:r>
        <w:t>низкая</w:t>
      </w:r>
      <w:r w:rsidRPr="00FE1F15">
        <w:t>.</w:t>
      </w:r>
      <w:r>
        <w:t xml:space="preserve"> </w:t>
      </w:r>
    </w:p>
    <w:p w:rsidR="00AD67E7" w:rsidRDefault="00AD67E7" w:rsidP="00EB4A3A">
      <w:r>
        <w:t xml:space="preserve">У А.А. после нагрузки </w:t>
      </w:r>
      <w:r w:rsidRPr="00F26C76">
        <w:t>как нервное напряжение, так и мышечная синергия</w:t>
      </w:r>
      <w:r>
        <w:t xml:space="preserve"> увеличились, это означает что физическая нагрузка переносится благоприятно, но психоэмоциональная нагрузка высокая.</w:t>
      </w:r>
    </w:p>
    <w:p w:rsidR="00AD67E7" w:rsidRDefault="00AD67E7" w:rsidP="00EB4A3A">
      <w:r>
        <w:t>У Б.Р. после нагрузки показатели нервного напряжения и мышечной синергии увеличились, но не значительно, это означает что физическую нагрузку учащийся переносит благоприятно, но психоэмоциональная нагрузка высокая.</w:t>
      </w:r>
    </w:p>
    <w:p w:rsidR="00AD67E7" w:rsidRDefault="00AD67E7" w:rsidP="00EB4A3A">
      <w:r>
        <w:t xml:space="preserve">У В.Г. после нагрузки мышечная синергия значительно увеличилась, это говорит о том, что данная нагрузка переносится благоприятно. </w:t>
      </w:r>
    </w:p>
    <w:p w:rsidR="00AD67E7" w:rsidRDefault="00AD67E7" w:rsidP="00EB4A3A">
      <w:r>
        <w:t xml:space="preserve">У З.Б. после нагрузки показатели мышечной синергии немного увеличились, а нервного напряжения уменьшились, это говорит о том, что </w:t>
      </w:r>
      <w:r>
        <w:lastRenderedPageBreak/>
        <w:t xml:space="preserve">физическая нагрузка для данного учащегося низкая, а психоэмоциональная нагрузка высокая. </w:t>
      </w:r>
    </w:p>
    <w:p w:rsidR="00AD67E7" w:rsidRDefault="00AD67E7" w:rsidP="00EB4A3A">
      <w:r>
        <w:t xml:space="preserve">У И.Н. до нагрузки показатели мышечной синергии являются самыми низкими, после нагрузки они увеличились, так же, как и нервное напряжение. Это означает, что физическая нагрузка переносится благоприятно. А психоэмоциональная нагрузка высокая. </w:t>
      </w:r>
    </w:p>
    <w:p w:rsidR="00AD67E7" w:rsidRDefault="00AD67E7" w:rsidP="00867BDC">
      <w:r>
        <w:t xml:space="preserve">У У.У. после нагрузки показатели мышечной синергии увеличились, но не значительно, а нервное напряжение стало меньше, это означает что нагрузка для данного учащегося низкая. </w:t>
      </w:r>
    </w:p>
    <w:p w:rsidR="00AD67E7" w:rsidRPr="00867BDC" w:rsidRDefault="00AD67E7" w:rsidP="00D87955">
      <w:r>
        <w:t>Таким образом по всем полученным данным стабилометрии можно сделать вывод, что учащимся: А.Т., Б.Р. и И.Н. необходимо немного увеличивать нагрузку как психоэмоциональную, так и физическую; А.А., З.Б. и У.У. им необходимо уменьшить физическую нагрузку, но увеличить психоэмоциональную; В.Г. необходимо снизить как психоэмоциональную, так и физическую нагрузку.</w:t>
      </w:r>
    </w:p>
    <w:p w:rsidR="00AD67E7" w:rsidRDefault="00AD67E7" w:rsidP="00E85872">
      <w:pPr>
        <w:rPr>
          <w:b/>
        </w:rPr>
      </w:pPr>
    </w:p>
    <w:p w:rsidR="00AD67E7" w:rsidRPr="001D000D" w:rsidRDefault="00AD67E7" w:rsidP="00E85872">
      <w:r w:rsidRPr="001D000D">
        <w:t xml:space="preserve">3.2. Применения средств коррекции психоэмоционального состояния после физической нагрузки </w:t>
      </w:r>
      <w:r w:rsidR="0051582D" w:rsidRPr="001D000D">
        <w:t>обучающихся</w:t>
      </w:r>
      <w:r w:rsidRPr="001D000D">
        <w:t xml:space="preserve"> с нарушением интеллекта</w:t>
      </w:r>
    </w:p>
    <w:p w:rsidR="00AD67E7" w:rsidRPr="001D000D" w:rsidRDefault="00AD67E7"/>
    <w:p w:rsidR="00AD67E7" w:rsidRDefault="00AD67E7">
      <w:r>
        <w:t>Во время проведения эксперимента мы использовали соревновательный и игровой</w:t>
      </w:r>
      <w:r w:rsidRPr="00931A47">
        <w:t xml:space="preserve"> </w:t>
      </w:r>
      <w:r>
        <w:t>метод при проведении уроков адаптивной физической культуры.</w:t>
      </w:r>
    </w:p>
    <w:p w:rsidR="00AD67E7" w:rsidRDefault="00AD67E7" w:rsidP="00533475">
      <w:r>
        <w:t xml:space="preserve">В подготовительной части чтобы привлечь внимание учащихся, заинтересовать их мы проводили разминку в игровой форме. Например с вызовом номеров вовремя ОРУ; выполнение поворотов, ускорений по определенному сигналу и т.п.; </w:t>
      </w:r>
      <w:r>
        <w:rPr>
          <w:bCs/>
        </w:rPr>
        <w:t>у</w:t>
      </w:r>
      <w:r w:rsidRPr="00FE0B20">
        <w:rPr>
          <w:bCs/>
        </w:rPr>
        <w:t>пражнение в ходьбе «Поезд»</w:t>
      </w:r>
      <w:r>
        <w:rPr>
          <w:b/>
          <w:bCs/>
        </w:rPr>
        <w:t>:</w:t>
      </w:r>
      <w:r w:rsidRPr="00FE0B20">
        <w:t xml:space="preserve"> </w:t>
      </w:r>
      <w:r w:rsidRPr="00FE0B20">
        <w:br/>
        <w:t>И п. - перестроение в колонну по одному, положив левую руку на плечо впереди стоящего. Направляющий - «паровозик», остальные - «вагончики». Направляющий говорит: «Чух-чух, поезд трогается» - продвижение вперед обычным шагом, правая рука описывает ср</w:t>
      </w:r>
      <w:r>
        <w:t xml:space="preserve">едние круги в боковой плоскости. </w:t>
      </w:r>
    </w:p>
    <w:p w:rsidR="00AD67E7" w:rsidRDefault="00AD67E7" w:rsidP="00852D89">
      <w:pPr>
        <w:rPr>
          <w:rFonts w:ascii="Arial" w:hAnsi="Arial" w:cs="Arial"/>
          <w:color w:val="000000"/>
        </w:rPr>
      </w:pPr>
      <w:r>
        <w:lastRenderedPageBreak/>
        <w:t>В начале основной части мы давали упражнения на развитие определенных физических качеств: силы, скорости, ловкости.</w:t>
      </w:r>
      <w:r>
        <w:rPr>
          <w:rFonts w:ascii="Arial" w:hAnsi="Arial" w:cs="Arial"/>
          <w:color w:val="000000"/>
        </w:rPr>
        <w:t xml:space="preserve"> </w:t>
      </w:r>
    </w:p>
    <w:p w:rsidR="00AD67E7" w:rsidRDefault="00AD67E7" w:rsidP="00852D89">
      <w:pPr>
        <w:rPr>
          <w:color w:val="000000"/>
          <w:szCs w:val="28"/>
        </w:rPr>
      </w:pPr>
      <w:r>
        <w:rPr>
          <w:color w:val="000000"/>
        </w:rPr>
        <w:t>Для развития силы м</w:t>
      </w:r>
      <w:r w:rsidRPr="00852D89">
        <w:rPr>
          <w:color w:val="000000"/>
        </w:rPr>
        <w:t>ы испо</w:t>
      </w:r>
      <w:r>
        <w:rPr>
          <w:color w:val="000000"/>
        </w:rPr>
        <w:t>л</w:t>
      </w:r>
      <w:r w:rsidRPr="00852D89">
        <w:rPr>
          <w:color w:val="000000"/>
        </w:rPr>
        <w:t>ьзовали упражнения:</w:t>
      </w:r>
      <w:r>
        <w:rPr>
          <w:color w:val="000000"/>
        </w:rPr>
        <w:t xml:space="preserve"> </w:t>
      </w:r>
      <w:r>
        <w:rPr>
          <w:color w:val="000000"/>
          <w:szCs w:val="28"/>
        </w:rPr>
        <w:t>п</w:t>
      </w:r>
      <w:r w:rsidRPr="00852D89">
        <w:rPr>
          <w:color w:val="000000"/>
          <w:szCs w:val="28"/>
        </w:rPr>
        <w:t>одскоки на одной и двух ногах</w:t>
      </w:r>
      <w:r>
        <w:rPr>
          <w:color w:val="000000"/>
          <w:szCs w:val="28"/>
        </w:rPr>
        <w:t>, п</w:t>
      </w:r>
      <w:r w:rsidRPr="00852D89">
        <w:rPr>
          <w:color w:val="000000"/>
          <w:szCs w:val="28"/>
        </w:rPr>
        <w:t>рыжки с места: двойные, тройные и многократные</w:t>
      </w:r>
      <w:r>
        <w:rPr>
          <w:color w:val="000000"/>
          <w:szCs w:val="28"/>
        </w:rPr>
        <w:t>, м</w:t>
      </w:r>
      <w:r w:rsidRPr="00852D89">
        <w:rPr>
          <w:color w:val="000000"/>
          <w:szCs w:val="28"/>
        </w:rPr>
        <w:t>ногократные прыжки через препятствия</w:t>
      </w:r>
      <w:r>
        <w:rPr>
          <w:color w:val="000000"/>
          <w:szCs w:val="28"/>
        </w:rPr>
        <w:t>, р</w:t>
      </w:r>
      <w:r w:rsidRPr="00852D89">
        <w:rPr>
          <w:color w:val="000000"/>
          <w:szCs w:val="28"/>
        </w:rPr>
        <w:t>азличные выпрыгивания и спрыгивания без отягощения и с отягощением</w:t>
      </w:r>
      <w:r>
        <w:rPr>
          <w:color w:val="000000"/>
          <w:szCs w:val="28"/>
        </w:rPr>
        <w:t>, приседания, п</w:t>
      </w:r>
      <w:r w:rsidRPr="00852D89">
        <w:rPr>
          <w:color w:val="000000"/>
          <w:szCs w:val="28"/>
        </w:rPr>
        <w:t>одтягивание на перекладине</w:t>
      </w:r>
      <w:r>
        <w:rPr>
          <w:color w:val="000000"/>
          <w:szCs w:val="28"/>
        </w:rPr>
        <w:t>, с</w:t>
      </w:r>
      <w:r w:rsidRPr="00852D89">
        <w:rPr>
          <w:color w:val="000000"/>
          <w:szCs w:val="28"/>
        </w:rPr>
        <w:t>гибание и разгибание рук в упоре лежа</w:t>
      </w:r>
      <w:r>
        <w:rPr>
          <w:color w:val="000000"/>
          <w:szCs w:val="28"/>
        </w:rPr>
        <w:t>, х</w:t>
      </w:r>
      <w:r w:rsidRPr="00852D89">
        <w:rPr>
          <w:color w:val="000000"/>
          <w:szCs w:val="28"/>
        </w:rPr>
        <w:t>одьба на руках из упора лежа, ноги поддерживает партнер</w:t>
      </w:r>
      <w:r>
        <w:rPr>
          <w:color w:val="000000"/>
          <w:szCs w:val="28"/>
        </w:rPr>
        <w:t>, у</w:t>
      </w:r>
      <w:r w:rsidRPr="00852D89">
        <w:rPr>
          <w:color w:val="000000"/>
          <w:szCs w:val="28"/>
        </w:rPr>
        <w:t>пражнения с гантелями в сгибании и разгибании рук вверх, в стороны, вперед</w:t>
      </w:r>
      <w:r>
        <w:rPr>
          <w:color w:val="000000"/>
          <w:szCs w:val="28"/>
        </w:rPr>
        <w:t>, у</w:t>
      </w:r>
      <w:r w:rsidRPr="00852D89">
        <w:rPr>
          <w:color w:val="000000"/>
          <w:szCs w:val="28"/>
        </w:rPr>
        <w:t>пражнения с набивными мячами</w:t>
      </w:r>
      <w:r>
        <w:rPr>
          <w:color w:val="000000"/>
          <w:szCs w:val="28"/>
        </w:rPr>
        <w:t>, с</w:t>
      </w:r>
      <w:r w:rsidRPr="00852D89">
        <w:rPr>
          <w:color w:val="000000"/>
          <w:szCs w:val="28"/>
        </w:rPr>
        <w:t>гибание и разгибание туловища из исходного положения лежа на спине, ноги закреплены партнером</w:t>
      </w:r>
      <w:r>
        <w:rPr>
          <w:color w:val="000000"/>
          <w:szCs w:val="28"/>
        </w:rPr>
        <w:t>, м</w:t>
      </w:r>
      <w:r w:rsidRPr="00852D89">
        <w:rPr>
          <w:color w:val="000000"/>
          <w:szCs w:val="28"/>
        </w:rPr>
        <w:t>етание набив</w:t>
      </w:r>
      <w:r>
        <w:rPr>
          <w:color w:val="000000"/>
          <w:szCs w:val="28"/>
        </w:rPr>
        <w:t>ного мяча, ядра, гири и т.д.</w:t>
      </w:r>
    </w:p>
    <w:p w:rsidR="00AD67E7" w:rsidRPr="00852D89" w:rsidRDefault="00AD67E7" w:rsidP="00522102">
      <w:pPr>
        <w:rPr>
          <w:color w:val="000000"/>
          <w:szCs w:val="28"/>
        </w:rPr>
      </w:pPr>
      <w:r>
        <w:rPr>
          <w:color w:val="000000"/>
          <w:szCs w:val="28"/>
        </w:rPr>
        <w:t>Для развития скорости и ловкости мы использовали различные эстафеты, такие как:</w:t>
      </w:r>
    </w:p>
    <w:p w:rsidR="00AD67E7" w:rsidRDefault="00AD67E7" w:rsidP="0084788C">
      <w:pPr>
        <w:rPr>
          <w:szCs w:val="28"/>
        </w:rPr>
      </w:pPr>
      <w:r>
        <w:rPr>
          <w:b/>
          <w:bCs/>
          <w:szCs w:val="28"/>
        </w:rPr>
        <w:t>«</w:t>
      </w:r>
      <w:r w:rsidRPr="00522102">
        <w:rPr>
          <w:bCs/>
          <w:szCs w:val="28"/>
        </w:rPr>
        <w:t>Бег</w:t>
      </w:r>
      <w:r>
        <w:rPr>
          <w:b/>
          <w:bCs/>
          <w:szCs w:val="28"/>
        </w:rPr>
        <w:t xml:space="preserve">»: </w:t>
      </w:r>
      <w:r>
        <w:rPr>
          <w:szCs w:val="28"/>
        </w:rPr>
        <w:t>п</w:t>
      </w:r>
      <w:r w:rsidRPr="00522102">
        <w:rPr>
          <w:szCs w:val="28"/>
        </w:rPr>
        <w:t>о сигналу 1-ый участник бежит до поворотного флажка и обратно, добежав до команды, хлопает по руке следующего участника – передает эстафету.</w:t>
      </w:r>
      <w:r>
        <w:rPr>
          <w:szCs w:val="28"/>
        </w:rPr>
        <w:t xml:space="preserve"> </w:t>
      </w:r>
      <w:r>
        <w:rPr>
          <w:bCs/>
          <w:szCs w:val="28"/>
        </w:rPr>
        <w:t>Пока другие учащиеся пробегают эстафету, А.Т. и И.Н. ожидают своей очереди в конце колонны, таким образом им дается возможность посмотреть и запомнить предстоящую работу. Такой подход минимизирует воздействие на психику, поскольку им отводится менее ответственная двигательная задача для решения.</w:t>
      </w:r>
    </w:p>
    <w:p w:rsidR="00AD67E7" w:rsidRDefault="00AD67E7" w:rsidP="00522102">
      <w:pPr>
        <w:rPr>
          <w:szCs w:val="28"/>
        </w:rPr>
      </w:pPr>
      <w:r>
        <w:rPr>
          <w:b/>
          <w:bCs/>
          <w:szCs w:val="28"/>
        </w:rPr>
        <w:t>«</w:t>
      </w:r>
      <w:r w:rsidRPr="00522102">
        <w:rPr>
          <w:bCs/>
          <w:szCs w:val="28"/>
        </w:rPr>
        <w:t>Бег по кочкам</w:t>
      </w:r>
      <w:r>
        <w:rPr>
          <w:b/>
          <w:bCs/>
          <w:szCs w:val="28"/>
        </w:rPr>
        <w:t xml:space="preserve">»: </w:t>
      </w:r>
      <w:r>
        <w:rPr>
          <w:szCs w:val="28"/>
        </w:rPr>
        <w:t>и</w:t>
      </w:r>
      <w:r w:rsidRPr="00522102">
        <w:rPr>
          <w:szCs w:val="28"/>
        </w:rPr>
        <w:t>грающие делятся на команды, игроки которых строятся в колонны по одному. Перед каждой командой от линии старта до линии финиша на расстоянии 1 - 1,5 м друг от друга, чертят кружки диаметром 30 - 40 см по прямой или извилистой линии. По сигналу руководителя первые номера с эстафетной палочкой перепрыгивают из кружка в кружок, после чего кратчайшим путем возвращаются обратно и передают эстафетную палочку очередному игроку, кот</w:t>
      </w:r>
      <w:r>
        <w:rPr>
          <w:szCs w:val="28"/>
        </w:rPr>
        <w:t>о</w:t>
      </w:r>
      <w:r w:rsidRPr="00522102">
        <w:rPr>
          <w:szCs w:val="28"/>
        </w:rPr>
        <w:t>рый выполняет то же задание. Выигрывает команда, игроки которой раньше закончат эстафету.</w:t>
      </w:r>
    </w:p>
    <w:p w:rsidR="00AD67E7" w:rsidRDefault="00AD67E7" w:rsidP="004D45D6">
      <w:pPr>
        <w:rPr>
          <w:szCs w:val="28"/>
        </w:rPr>
      </w:pPr>
      <w:r>
        <w:rPr>
          <w:bCs/>
          <w:szCs w:val="28"/>
        </w:rPr>
        <w:lastRenderedPageBreak/>
        <w:t>Пока другие учащиеся пробегают эстафету, А.Т. и И.Н. ожидают своей очереди в конце, таким образом им дается возможность посмотреть и запомнить предстоящую выполняемое двигательное задание.</w:t>
      </w:r>
    </w:p>
    <w:p w:rsidR="00AD67E7" w:rsidRDefault="00AD67E7" w:rsidP="00522102">
      <w:pPr>
        <w:rPr>
          <w:bCs/>
          <w:szCs w:val="28"/>
        </w:rPr>
      </w:pPr>
      <w:r>
        <w:rPr>
          <w:bCs/>
          <w:szCs w:val="28"/>
        </w:rPr>
        <w:t>«</w:t>
      </w:r>
      <w:r w:rsidRPr="00522102">
        <w:rPr>
          <w:bCs/>
          <w:szCs w:val="28"/>
        </w:rPr>
        <w:t>Ловкие драконы</w:t>
      </w:r>
      <w:r>
        <w:rPr>
          <w:bCs/>
          <w:szCs w:val="28"/>
        </w:rPr>
        <w:t>»: р</w:t>
      </w:r>
      <w:r w:rsidRPr="00522102">
        <w:rPr>
          <w:bCs/>
          <w:szCs w:val="28"/>
        </w:rPr>
        <w:t>ебята выстраиваются в две колонны. Каждый держит впереди стоящего за пояс. Они изображают драконов. Первый в колонне — это голова дракона, последний — хвост, по команде ведущего драконы начинают двигаться. Задача головы — поймать хвост другого дракона. А задача хвоста — убежать от головы первого дракона. Туловище дракона не должно разрываться, т.е. играющие не имеют права отцеплять руки. После поимки хвоста другого дракона, можно выбрать новую голову и новый хвост, и продолжить игру</w:t>
      </w:r>
      <w:r>
        <w:rPr>
          <w:bCs/>
          <w:szCs w:val="28"/>
        </w:rPr>
        <w:t xml:space="preserve"> и т.п.</w:t>
      </w:r>
    </w:p>
    <w:p w:rsidR="00AD67E7" w:rsidRDefault="00AD67E7" w:rsidP="00522102">
      <w:pPr>
        <w:rPr>
          <w:bCs/>
          <w:szCs w:val="28"/>
        </w:rPr>
      </w:pPr>
      <w:r>
        <w:rPr>
          <w:bCs/>
          <w:szCs w:val="28"/>
        </w:rPr>
        <w:t>Роли распределены таким образом: Б.Р., В.Г. – голова; хвост – У.У., А.А.; туловище – З.Б., И.Н., А.Т. Голова и хвост принимали на себя более ответственную и сложную роль, а туловище – простую, т.к. перед туловищем стоит нетривиальная, психоэмоциональная задача, что не позволяет нервному напряжению подняться до повышенного уровня.</w:t>
      </w:r>
    </w:p>
    <w:p w:rsidR="00AD67E7" w:rsidRPr="007A166B" w:rsidRDefault="00AD67E7" w:rsidP="00522102">
      <w:pPr>
        <w:rPr>
          <w:bCs/>
          <w:szCs w:val="28"/>
        </w:rPr>
      </w:pPr>
      <w:r>
        <w:rPr>
          <w:bCs/>
          <w:szCs w:val="28"/>
        </w:rPr>
        <w:t>С середины и до конца основной части, мы использовали различные подвижные игры,</w:t>
      </w:r>
      <w:r w:rsidRPr="00B80476">
        <w:rPr>
          <w:sz w:val="24"/>
          <w:szCs w:val="24"/>
        </w:rPr>
        <w:t xml:space="preserve"> </w:t>
      </w:r>
      <w:r w:rsidRPr="00B85081">
        <w:rPr>
          <w:szCs w:val="28"/>
        </w:rPr>
        <w:t>эстафеты</w:t>
      </w:r>
      <w:r>
        <w:rPr>
          <w:sz w:val="24"/>
          <w:szCs w:val="24"/>
        </w:rPr>
        <w:t xml:space="preserve">, </w:t>
      </w:r>
      <w:r>
        <w:rPr>
          <w:bCs/>
          <w:szCs w:val="28"/>
        </w:rPr>
        <w:t>с</w:t>
      </w:r>
      <w:r w:rsidRPr="00B80476">
        <w:rPr>
          <w:bCs/>
          <w:szCs w:val="28"/>
        </w:rPr>
        <w:t>итуационные игры</w:t>
      </w:r>
      <w:r>
        <w:rPr>
          <w:bCs/>
          <w:szCs w:val="28"/>
        </w:rPr>
        <w:t xml:space="preserve"> и психогимнастику. Например, эстафета «Слово»: класс делится на две колонны, от линии старта на расстоянии 10 метров лежат листочки. По команде учителя, по одному человеку с команд бегут к листочку и пишут три любые буквы, после чего передают ручку следующему участнику команды. После того как все участники написали по три буквы, вся команда бежит к листочку и из этих букв составляют как можно больше слов. Выиграет та команда, в чьей будет больше слов. </w:t>
      </w:r>
      <w:r w:rsidRPr="007A166B">
        <w:rPr>
          <w:bCs/>
          <w:szCs w:val="28"/>
        </w:rPr>
        <w:t xml:space="preserve">Для упрощения </w:t>
      </w:r>
      <w:r>
        <w:rPr>
          <w:bCs/>
          <w:szCs w:val="28"/>
        </w:rPr>
        <w:t>воздействия на психоэмоциональную сферу А.Т. и И.Н. начинали эстафету первыми.</w:t>
      </w:r>
    </w:p>
    <w:p w:rsidR="00AD67E7" w:rsidRPr="00522102" w:rsidRDefault="00AD67E7" w:rsidP="00522102">
      <w:pPr>
        <w:rPr>
          <w:bCs/>
          <w:szCs w:val="28"/>
        </w:rPr>
      </w:pPr>
      <w:r>
        <w:rPr>
          <w:bCs/>
          <w:szCs w:val="28"/>
        </w:rPr>
        <w:t xml:space="preserve">Игра </w:t>
      </w:r>
      <w:r w:rsidRPr="00FE0B20">
        <w:rPr>
          <w:bCs/>
          <w:szCs w:val="28"/>
        </w:rPr>
        <w:t>«Что изменилось?»</w:t>
      </w:r>
      <w:r>
        <w:rPr>
          <w:bCs/>
          <w:szCs w:val="28"/>
        </w:rPr>
        <w:t>:</w:t>
      </w:r>
      <w:r w:rsidRPr="00FE0B20">
        <w:rPr>
          <w:bCs/>
          <w:szCs w:val="28"/>
        </w:rPr>
        <w:t xml:space="preserve"> Преподаватель вызывает </w:t>
      </w:r>
      <w:r>
        <w:rPr>
          <w:bCs/>
          <w:szCs w:val="28"/>
        </w:rPr>
        <w:t xml:space="preserve">трех </w:t>
      </w:r>
      <w:r w:rsidRPr="00FE0B20">
        <w:rPr>
          <w:bCs/>
          <w:szCs w:val="28"/>
        </w:rPr>
        <w:t xml:space="preserve">учащихся и поворачивает класс кругом. Вызванные учащиеся принимают исходные положения, но неодинаковые. Например: один – стойка ноги врозь, левая рука вверх, правая в сторону. Другой – упор присев на левой, правая нога на носок. </w:t>
      </w:r>
      <w:r w:rsidRPr="00FE0B20">
        <w:rPr>
          <w:bCs/>
          <w:szCs w:val="28"/>
        </w:rPr>
        <w:lastRenderedPageBreak/>
        <w:t>Класс смотрит и запоминает положения, а затем опять поворачивается кругом. Преподаватель вносит некоторые изменения и предлагает классу их определить. Задание повторяется 2-4 раза</w:t>
      </w:r>
      <w:r>
        <w:rPr>
          <w:bCs/>
          <w:szCs w:val="28"/>
        </w:rPr>
        <w:t xml:space="preserve"> </w:t>
      </w:r>
      <w:r w:rsidRPr="00FE0B20">
        <w:rPr>
          <w:bCs/>
          <w:szCs w:val="28"/>
        </w:rPr>
        <w:t>[</w:t>
      </w:r>
      <w:r>
        <w:rPr>
          <w:bCs/>
          <w:szCs w:val="28"/>
        </w:rPr>
        <w:t>С.</w:t>
      </w:r>
      <w:r w:rsidRPr="00FE0B20">
        <w:rPr>
          <w:bCs/>
          <w:szCs w:val="28"/>
        </w:rPr>
        <w:t>В. Николаева</w:t>
      </w:r>
      <w:r>
        <w:rPr>
          <w:bCs/>
          <w:szCs w:val="28"/>
        </w:rPr>
        <w:t>,</w:t>
      </w:r>
      <w:r w:rsidRPr="00FE0B20">
        <w:rPr>
          <w:bCs/>
          <w:szCs w:val="28"/>
        </w:rPr>
        <w:t xml:space="preserve"> </w:t>
      </w:r>
      <w:r w:rsidRPr="00554216">
        <w:rPr>
          <w:bCs/>
          <w:szCs w:val="28"/>
        </w:rPr>
        <w:t>2015</w:t>
      </w:r>
      <w:r w:rsidRPr="00FE0B20">
        <w:rPr>
          <w:bCs/>
          <w:szCs w:val="28"/>
        </w:rPr>
        <w:t>].</w:t>
      </w:r>
      <w:r>
        <w:rPr>
          <w:bCs/>
          <w:szCs w:val="28"/>
        </w:rPr>
        <w:t xml:space="preserve"> В данной игре мы распределяли роли: А.Т., Б.Р. и И.Н.- принимали положение; А.А., З.Б., У.У.- отгадывали изменения; а В.Г. принимал роль ведущего.</w:t>
      </w:r>
    </w:p>
    <w:p w:rsidR="00AD67E7" w:rsidRDefault="00AD67E7" w:rsidP="00522102">
      <w:pPr>
        <w:rPr>
          <w:bCs/>
          <w:szCs w:val="28"/>
        </w:rPr>
      </w:pPr>
      <w:r>
        <w:rPr>
          <w:bCs/>
          <w:szCs w:val="28"/>
        </w:rPr>
        <w:t>Игра «Н</w:t>
      </w:r>
      <w:r w:rsidRPr="00554216">
        <w:rPr>
          <w:bCs/>
          <w:szCs w:val="28"/>
        </w:rPr>
        <w:t>аоборот</w:t>
      </w:r>
      <w:r>
        <w:rPr>
          <w:bCs/>
          <w:szCs w:val="28"/>
        </w:rPr>
        <w:t xml:space="preserve">»: </w:t>
      </w:r>
      <w:r w:rsidRPr="00554216">
        <w:rPr>
          <w:bCs/>
          <w:szCs w:val="28"/>
        </w:rPr>
        <w:t>в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>этой и</w:t>
      </w:r>
      <w:r>
        <w:rPr>
          <w:bCs/>
          <w:szCs w:val="28"/>
        </w:rPr>
        <w:t>гре все движения делаются наобо</w:t>
      </w:r>
      <w:r w:rsidRPr="00554216">
        <w:rPr>
          <w:bCs/>
          <w:szCs w:val="28"/>
        </w:rPr>
        <w:t>рот. Ведущий выходит на середину площадки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>и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>встает перед игроками, стоящими в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>шеренге.</w:t>
      </w:r>
      <w:r>
        <w:rPr>
          <w:bCs/>
          <w:szCs w:val="28"/>
        </w:rPr>
        <w:t xml:space="preserve"> Затем он показывает какое-</w:t>
      </w:r>
      <w:r w:rsidRPr="00554216">
        <w:rPr>
          <w:bCs/>
          <w:szCs w:val="28"/>
        </w:rPr>
        <w:t>нибудь движение,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>а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>все игроки делают все наоборот. Например,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>если ведущий поднял руку, то</w:t>
      </w:r>
      <w:r>
        <w:rPr>
          <w:bCs/>
          <w:szCs w:val="28"/>
        </w:rPr>
        <w:t xml:space="preserve"> игроки опуска</w:t>
      </w:r>
      <w:r w:rsidRPr="00554216">
        <w:rPr>
          <w:bCs/>
          <w:szCs w:val="28"/>
        </w:rPr>
        <w:t>ют, если он развел ладони, то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>все складывают,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>если он поднял правую ногу, то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>все поднимают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>левую и</w:t>
      </w:r>
      <w:r>
        <w:rPr>
          <w:bCs/>
          <w:szCs w:val="28"/>
        </w:rPr>
        <w:t xml:space="preserve"> </w:t>
      </w:r>
      <w:r w:rsidRPr="00554216">
        <w:rPr>
          <w:bCs/>
          <w:szCs w:val="28"/>
        </w:rPr>
        <w:t xml:space="preserve">т.п. Тот, кто ошибается, </w:t>
      </w:r>
      <w:r>
        <w:rPr>
          <w:bCs/>
          <w:szCs w:val="28"/>
        </w:rPr>
        <w:t xml:space="preserve">делает шаг вперёд </w:t>
      </w:r>
      <w:r w:rsidRPr="00554216">
        <w:rPr>
          <w:bCs/>
          <w:szCs w:val="28"/>
        </w:rPr>
        <w:t>[</w:t>
      </w:r>
      <w:r>
        <w:rPr>
          <w:bCs/>
          <w:szCs w:val="28"/>
        </w:rPr>
        <w:t>Е.А. Бойко,</w:t>
      </w:r>
      <w:r w:rsidRPr="00554216">
        <w:rPr>
          <w:bCs/>
          <w:szCs w:val="28"/>
        </w:rPr>
        <w:t xml:space="preserve"> 2008].</w:t>
      </w:r>
      <w:r>
        <w:rPr>
          <w:bCs/>
          <w:szCs w:val="28"/>
        </w:rPr>
        <w:t xml:space="preserve"> В данной игре роль ведущего выполнял В.Г. и Б.Р., все остальные учащиеся класса выполняли движения согласно условиям игры наоборот.</w:t>
      </w:r>
    </w:p>
    <w:p w:rsidR="00AD67E7" w:rsidRDefault="00AD67E7" w:rsidP="00133EA2">
      <w:pPr>
        <w:rPr>
          <w:bCs/>
          <w:szCs w:val="28"/>
        </w:rPr>
      </w:pPr>
      <w:r>
        <w:rPr>
          <w:bCs/>
          <w:szCs w:val="28"/>
        </w:rPr>
        <w:t>В заключительной части мы выполняли упражнения на развитие гибкости, дыхательные упражнения или игры на внимание. Данные средства помогают: привлечь всех детей для работы в команде, снять эмоциональное напряжение после физической нагрузки, повысить настроение ребенка, получение нового опыта, освоить новый</w:t>
      </w:r>
      <w:r w:rsidRPr="001B7747">
        <w:rPr>
          <w:bCs/>
          <w:szCs w:val="28"/>
        </w:rPr>
        <w:t xml:space="preserve"> для себя</w:t>
      </w:r>
      <w:r>
        <w:rPr>
          <w:bCs/>
          <w:szCs w:val="28"/>
        </w:rPr>
        <w:t xml:space="preserve"> способ</w:t>
      </w:r>
      <w:r w:rsidRPr="001B7747">
        <w:rPr>
          <w:bCs/>
          <w:szCs w:val="28"/>
        </w:rPr>
        <w:t xml:space="preserve"> эмоционального поведения</w:t>
      </w:r>
      <w:r>
        <w:rPr>
          <w:bCs/>
          <w:szCs w:val="28"/>
        </w:rPr>
        <w:t>, выразить своих эмоций.</w:t>
      </w:r>
    </w:p>
    <w:p w:rsidR="00AD67E7" w:rsidRDefault="00AD67E7" w:rsidP="00133EA2">
      <w:pPr>
        <w:rPr>
          <w:bCs/>
          <w:szCs w:val="28"/>
        </w:rPr>
      </w:pPr>
      <w:r>
        <w:rPr>
          <w:bCs/>
          <w:szCs w:val="28"/>
        </w:rPr>
        <w:t>Все подвижные игры, применяемые на уроках адаптивной физической культуры помогают развитию внимания, логики, мышления у детей.</w:t>
      </w:r>
    </w:p>
    <w:p w:rsidR="00AD67E7" w:rsidRDefault="00AD67E7" w:rsidP="00AB5D62">
      <w:pPr>
        <w:jc w:val="center"/>
        <w:rPr>
          <w:b/>
          <w:bCs/>
          <w:szCs w:val="28"/>
        </w:rPr>
      </w:pPr>
    </w:p>
    <w:p w:rsidR="0051582D" w:rsidRDefault="0051582D" w:rsidP="00E85872">
      <w:pPr>
        <w:rPr>
          <w:b/>
          <w:bCs/>
          <w:szCs w:val="28"/>
        </w:rPr>
      </w:pPr>
    </w:p>
    <w:p w:rsidR="00AD67E7" w:rsidRPr="001D000D" w:rsidRDefault="00AD67E7" w:rsidP="00E85872">
      <w:pPr>
        <w:rPr>
          <w:bCs/>
          <w:szCs w:val="28"/>
        </w:rPr>
      </w:pPr>
      <w:r w:rsidRPr="001D000D">
        <w:rPr>
          <w:bCs/>
          <w:szCs w:val="28"/>
        </w:rPr>
        <w:t xml:space="preserve">3.3. Оценка психоэмоционального состояния </w:t>
      </w:r>
      <w:r w:rsidR="0051582D" w:rsidRPr="001D000D">
        <w:t>обучающихся</w:t>
      </w:r>
      <w:r w:rsidRPr="001D000D">
        <w:rPr>
          <w:bCs/>
          <w:szCs w:val="28"/>
        </w:rPr>
        <w:t xml:space="preserve"> с нарушением интеллекта после физических нагрузок после эксперимента</w:t>
      </w:r>
    </w:p>
    <w:p w:rsidR="00AD67E7" w:rsidRPr="001D000D" w:rsidRDefault="00AD67E7" w:rsidP="00B4348A">
      <w:pPr>
        <w:ind w:firstLine="851"/>
      </w:pPr>
    </w:p>
    <w:p w:rsidR="00AD67E7" w:rsidRDefault="00AD67E7" w:rsidP="00B4348A">
      <w:pPr>
        <w:ind w:firstLine="851"/>
      </w:pPr>
      <w:r>
        <w:t>После проведения эксперимента мы провели повторную оценку психоэмоционального состояния с помощью метода стабилометрии.</w:t>
      </w:r>
    </w:p>
    <w:p w:rsidR="00AD67E7" w:rsidRDefault="00AD67E7" w:rsidP="00B4348A">
      <w:pPr>
        <w:ind w:firstLine="851"/>
      </w:pPr>
      <w:r>
        <w:t>Результаты представлены в Таблице2.</w:t>
      </w:r>
    </w:p>
    <w:p w:rsidR="00AD67E7" w:rsidRDefault="00AD67E7" w:rsidP="007F17AA">
      <w:pPr>
        <w:ind w:firstLine="851"/>
        <w:jc w:val="center"/>
      </w:pPr>
    </w:p>
    <w:p w:rsidR="00AD67E7" w:rsidRDefault="00AD67E7" w:rsidP="007F17AA">
      <w:pPr>
        <w:ind w:firstLine="851"/>
        <w:jc w:val="center"/>
      </w:pPr>
      <w:r>
        <w:t xml:space="preserve">Таблица 4 </w:t>
      </w:r>
      <w:bookmarkStart w:id="5" w:name="_Hlk517099052"/>
      <w:r>
        <w:t>Результаты стабилометрии после эксперимента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AD67E7" w:rsidRPr="000E51C1" w:rsidTr="00433421">
        <w:tc>
          <w:tcPr>
            <w:tcW w:w="709" w:type="dxa"/>
            <w:vMerge w:val="restart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Ф.И.</w:t>
            </w:r>
          </w:p>
        </w:tc>
        <w:tc>
          <w:tcPr>
            <w:tcW w:w="2835" w:type="dxa"/>
            <w:gridSpan w:val="4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С открытыми глазами</w:t>
            </w:r>
          </w:p>
        </w:tc>
        <w:tc>
          <w:tcPr>
            <w:tcW w:w="2835" w:type="dxa"/>
            <w:gridSpan w:val="4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С закрытыми глазами</w:t>
            </w:r>
          </w:p>
        </w:tc>
        <w:tc>
          <w:tcPr>
            <w:tcW w:w="2835" w:type="dxa"/>
            <w:gridSpan w:val="4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С закрытыми глазами покачиваясь вперед – назад прямым телом без отрыва стоп от опоры</w:t>
            </w:r>
          </w:p>
        </w:tc>
      </w:tr>
      <w:tr w:rsidR="00AD67E7" w:rsidRPr="000E51C1" w:rsidTr="00433421">
        <w:tc>
          <w:tcPr>
            <w:tcW w:w="709" w:type="dxa"/>
            <w:vMerge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Нервное напряжение</w:t>
            </w:r>
          </w:p>
        </w:tc>
        <w:tc>
          <w:tcPr>
            <w:tcW w:w="1418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Мышечная синергия</w:t>
            </w:r>
          </w:p>
        </w:tc>
        <w:tc>
          <w:tcPr>
            <w:tcW w:w="1417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Нервное напряжение</w:t>
            </w:r>
          </w:p>
        </w:tc>
        <w:tc>
          <w:tcPr>
            <w:tcW w:w="1418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Мышечная синергия</w:t>
            </w:r>
          </w:p>
        </w:tc>
        <w:tc>
          <w:tcPr>
            <w:tcW w:w="1417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Нервное напряжение</w:t>
            </w:r>
          </w:p>
        </w:tc>
        <w:tc>
          <w:tcPr>
            <w:tcW w:w="1418" w:type="dxa"/>
            <w:gridSpan w:val="2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Мышечная синергия</w:t>
            </w:r>
          </w:p>
        </w:tc>
      </w:tr>
      <w:tr w:rsidR="00AD67E7" w:rsidRPr="000E51C1" w:rsidTr="00433421">
        <w:trPr>
          <w:cantSplit/>
          <w:trHeight w:val="1493"/>
        </w:trPr>
        <w:tc>
          <w:tcPr>
            <w:tcW w:w="709" w:type="dxa"/>
            <w:vMerge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708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708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708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 покое</w:t>
            </w:r>
          </w:p>
        </w:tc>
        <w:tc>
          <w:tcPr>
            <w:tcW w:w="709" w:type="dxa"/>
            <w:textDirection w:val="btLr"/>
          </w:tcPr>
          <w:p w:rsidR="00AD67E7" w:rsidRPr="00433421" w:rsidRDefault="00AD67E7" w:rsidP="00433421">
            <w:pPr>
              <w:spacing w:line="240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После нагрузки</w:t>
            </w:r>
          </w:p>
        </w:tc>
      </w:tr>
      <w:tr w:rsidR="00AD67E7" w:rsidRPr="000E51C1" w:rsidTr="00433421">
        <w:trPr>
          <w:trHeight w:val="364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А.Т.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156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83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584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137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698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145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170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11,5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74</w:t>
            </w:r>
          </w:p>
        </w:tc>
      </w:tr>
      <w:tr w:rsidR="00AD67E7" w:rsidRPr="000E51C1" w:rsidTr="00433421">
        <w:trPr>
          <w:trHeight w:val="367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А.А.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146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109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303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262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155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103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169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204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11,8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14,1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132</w:t>
            </w:r>
          </w:p>
        </w:tc>
      </w:tr>
      <w:tr w:rsidR="00AD67E7" w:rsidRPr="000E51C1" w:rsidTr="00433421">
        <w:trPr>
          <w:trHeight w:val="358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Б.Р.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71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76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101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169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51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182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17,4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18,1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161</w:t>
            </w:r>
          </w:p>
        </w:tc>
      </w:tr>
      <w:tr w:rsidR="00AD67E7" w:rsidRPr="000E51C1" w:rsidTr="00433421">
        <w:trPr>
          <w:trHeight w:val="347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В.Г.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102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351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320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79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109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150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19,1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22,5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100</w:t>
            </w:r>
          </w:p>
        </w:tc>
      </w:tr>
      <w:tr w:rsidR="00AD67E7" w:rsidRPr="000E51C1" w:rsidTr="00433421">
        <w:trPr>
          <w:trHeight w:val="338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З.Б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137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41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253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111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20,9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156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68</w:t>
            </w:r>
          </w:p>
        </w:tc>
      </w:tr>
      <w:tr w:rsidR="00AD67E7" w:rsidRPr="000E51C1" w:rsidTr="00433421">
        <w:trPr>
          <w:trHeight w:val="341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И.Н.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153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93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620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152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112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449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140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15,2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17,9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108</w:t>
            </w:r>
          </w:p>
        </w:tc>
      </w:tr>
      <w:tr w:rsidR="00AD67E7" w:rsidRPr="000E51C1" w:rsidTr="00433421">
        <w:trPr>
          <w:trHeight w:val="346"/>
        </w:trPr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У.У.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205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687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93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14,5</w:t>
            </w:r>
          </w:p>
        </w:tc>
        <w:tc>
          <w:tcPr>
            <w:tcW w:w="708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18,1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74</w:t>
            </w:r>
          </w:p>
        </w:tc>
        <w:tc>
          <w:tcPr>
            <w:tcW w:w="70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3421">
              <w:rPr>
                <w:sz w:val="24"/>
                <w:szCs w:val="24"/>
              </w:rPr>
              <w:t>52</w:t>
            </w:r>
          </w:p>
        </w:tc>
      </w:tr>
    </w:tbl>
    <w:p w:rsidR="00AD67E7" w:rsidRDefault="00AD67E7" w:rsidP="00B4348A">
      <w:pPr>
        <w:ind w:firstLine="851"/>
      </w:pPr>
    </w:p>
    <w:bookmarkEnd w:id="5"/>
    <w:p w:rsidR="00AD67E7" w:rsidRDefault="00AD67E7" w:rsidP="00B4348A">
      <w:pPr>
        <w:ind w:firstLine="851"/>
      </w:pPr>
      <w:r>
        <w:t>По этим данным мы построили диаграммы.</w:t>
      </w:r>
    </w:p>
    <w:p w:rsidR="00AD67E7" w:rsidRDefault="00AD67E7" w:rsidP="00B4348A">
      <w:pPr>
        <w:ind w:firstLine="851"/>
      </w:pPr>
    </w:p>
    <w:p w:rsidR="00AD67E7" w:rsidRPr="00687738" w:rsidRDefault="00B76A1D" w:rsidP="007F17AA">
      <w:pPr>
        <w:jc w:val="center"/>
      </w:pPr>
      <w:r>
        <w:rPr>
          <w:noProof/>
          <w:lang w:eastAsia="ru-RU"/>
        </w:rPr>
        <w:pict>
          <v:shape id="Прямая со стрелкой 45" o:spid="_x0000_s1031" type="#_x0000_t32" style="position:absolute;left:0;text-align:left;margin-left:134.15pt;margin-top:40.45pt;width:124.55pt;height:138.15pt;flip:x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4" o:spid="_x0000_s1032" type="#_x0000_t32" style="position:absolute;left:0;text-align:left;margin-left:191.9pt;margin-top:129.35pt;width:23.35pt;height:7.1pt;flip:x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6" o:spid="_x0000_s1033" type="#_x0000_t32" style="position:absolute;left:0;text-align:left;margin-left:182.15pt;margin-top:118.35pt;width:6.5pt;height:7.8pt;flip:x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7" o:spid="_x0000_s1034" type="#_x0000_t32" style="position:absolute;left:0;text-align:left;margin-left:181.55pt;margin-top:139.75pt;width:29.85pt;height:24pt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3" o:spid="_x0000_s1035" type="#_x0000_t32" style="position:absolute;left:0;text-align:left;margin-left:143.25pt;margin-top:55.4pt;width:78.5pt;height:123.9pt;flip:x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8" o:spid="_x0000_s1036" type="#_x0000_t32" style="position:absolute;left:0;text-align:left;margin-left:172.45pt;margin-top:63.85pt;width:52.55pt;height:102.5pt;flip:x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25" o:spid="_x0000_s1037" type="#_x0000_t32" style="position:absolute;left:0;text-align:left;margin-left:164.05pt;margin-top:159.2pt;width:3.9pt;height:14.25pt;flip:y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" strokeweight=".5pt">
            <v:stroke endarrow="block" joinstyle="miter"/>
          </v:shape>
        </w:pict>
      </w:r>
      <w:r w:rsidR="00AD67E7" w:rsidRPr="00892EBF">
        <w:rPr>
          <w:noProof/>
          <w:lang w:eastAsia="ru-RU"/>
        </w:rPr>
        <w:object w:dxaOrig="8670" w:dyaOrig="5098">
          <v:shape id="Диаграмма 2" o:spid="_x0000_i1031" type="#_x0000_t75" style="width:6in;height:252pt;visibility:visible" o:ole="">
            <v:imagedata r:id="rId14" o:title=""/>
            <o:lock v:ext="edit" aspectratio="f"/>
          </v:shape>
          <o:OLEObject Type="Embed" ProgID="Excel.Sheet.8" ShapeID="Диаграмма 2" DrawAspect="Content" ObjectID="_1622373909" r:id="rId15"/>
        </w:object>
      </w:r>
      <w:r w:rsidR="00AD67E7">
        <w:t>Рисунок 4</w:t>
      </w:r>
      <w:r w:rsidR="00AD67E7" w:rsidRPr="00687738">
        <w:t xml:space="preserve">. Результаты стабилометрии с открытыми глазами </w:t>
      </w:r>
      <w:r w:rsidR="00AD67E7">
        <w:t xml:space="preserve">после эксперимента </w:t>
      </w:r>
      <w:r w:rsidR="00AD67E7" w:rsidRPr="00687738">
        <w:lastRenderedPageBreak/>
        <w:t>(Черный – А.Т.; красный- А.А.; зеленый- Б.Р.; серый- В.Г.; синий-З.Б.; фиолетовый -И.Н.; коричневый- У.У.)</w:t>
      </w:r>
    </w:p>
    <w:p w:rsidR="00AD67E7" w:rsidRDefault="00AD67E7" w:rsidP="00EB4A3A"/>
    <w:p w:rsidR="00AD67E7" w:rsidRDefault="00AD67E7" w:rsidP="00EB4A3A">
      <w:r>
        <w:t>У всех учащихся показатели после нагрузки мышечная синергия и нервное напряжение значительно упали. Это говорит о том, что нагрузка как, психоэмоциональная так и физическая мала для данного учащегося.</w:t>
      </w:r>
    </w:p>
    <w:p w:rsidR="00AD67E7" w:rsidRDefault="00AD67E7" w:rsidP="00EB4A3A">
      <w:r>
        <w:t>За исключение учащегося Б.Р., у него после нагрузки показатели увеличились, но не значительно.</w:t>
      </w:r>
    </w:p>
    <w:p w:rsidR="00AD67E7" w:rsidRDefault="00AD67E7" w:rsidP="00E87325"/>
    <w:p w:rsidR="00AD67E7" w:rsidRPr="00E816B8" w:rsidRDefault="00B76A1D" w:rsidP="00E87325">
      <w:r>
        <w:rPr>
          <w:noProof/>
          <w:lang w:eastAsia="ru-RU"/>
        </w:rPr>
        <w:pict>
          <v:shape id="Рисунок 3" o:spid="_x0000_i1032" type="#_x0000_t75" style="width:424.8pt;height:223.2pt;visibility:visible">
            <v:imagedata r:id="rId16" o:title=""/>
          </v:shape>
        </w:pict>
      </w:r>
    </w:p>
    <w:p w:rsidR="00AD67E7" w:rsidRDefault="00B76A1D" w:rsidP="00687738">
      <w:pPr>
        <w:jc w:val="center"/>
      </w:pPr>
      <w:r>
        <w:rPr>
          <w:noProof/>
          <w:lang w:eastAsia="ru-RU"/>
        </w:rPr>
        <w:pict>
          <v:shape id="Прямая со стрелкой 44" o:spid="_x0000_s1038" type="#_x0000_t32" style="position:absolute;left:0;text-align:left;margin-left:128.35pt;margin-top:124.15pt;width:5.2pt;height:33.1pt;flip:x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43" o:spid="_x0000_s1039" type="#_x0000_t32" style="position:absolute;left:0;text-align:left;margin-left:135.5pt;margin-top:148.15pt;width:1.95pt;height:3.9pt;flip:x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42" o:spid="_x0000_s1040" type="#_x0000_t32" style="position:absolute;left:0;text-align:left;margin-left:127.05pt;margin-top:118.35pt;width:16.2pt;height:51.25pt;flip:x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" strokecolor="#ed7d31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41" o:spid="_x0000_s1041" type="#_x0000_t32" style="position:absolute;left:0;text-align:left;margin-left:134.85pt;margin-top:136.45pt;width:6.5pt;height:12.35pt;flip:x y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32" o:spid="_x0000_s1042" type="#_x0000_t32" style="position:absolute;left:0;text-align:left;margin-left:133.55pt;margin-top:126.75pt;width:160.85pt;height:10.4pt;flip:x y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31" o:spid="_x0000_s1043" type="#_x0000_t32" style="position:absolute;left:0;text-align:left;margin-left:147.15pt;margin-top:117.05pt;width:13pt;height:11.7pt;flip:x y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" strokeweight=".5pt">
            <v:stroke endarrow="block" joinstyle="miter"/>
          </v:shape>
        </w:pict>
      </w:r>
      <w:r>
        <w:rPr>
          <w:noProof/>
          <w:lang w:eastAsia="ru-RU"/>
        </w:rPr>
        <w:pict>
          <v:shape id="Прямая со стрелкой 30" o:spid="_x0000_s1044" type="#_x0000_t32" style="position:absolute;left:0;text-align:left;margin-left:142.65pt;margin-top:30.75pt;width:4.55pt;height:105.75pt;flip:x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" strokecolor="#ed7d31" strokeweight=".5pt">
            <v:stroke endarrow="block" joinstyle="miter"/>
          </v:shape>
        </w:pict>
      </w:r>
      <w:r w:rsidR="00AD67E7" w:rsidRPr="00892EBF">
        <w:rPr>
          <w:noProof/>
          <w:lang w:eastAsia="ru-RU"/>
        </w:rPr>
        <w:object w:dxaOrig="8372" w:dyaOrig="4858">
          <v:shape id="Диаграмма 29" o:spid="_x0000_i1033" type="#_x0000_t75" style="width:417.6pt;height:244.8pt;visibility:visible" o:ole="">
            <v:imagedata r:id="rId17" o:title="" cropbottom="-54f"/>
            <o:lock v:ext="edit" aspectratio="f"/>
          </v:shape>
          <o:OLEObject Type="Embed" ProgID="Excel.Sheet.8" ShapeID="Диаграмма 29" DrawAspect="Content" ObjectID="_1622373910" r:id="rId18"/>
        </w:object>
      </w:r>
    </w:p>
    <w:p w:rsidR="00AD67E7" w:rsidRDefault="00AD67E7" w:rsidP="007F17AA">
      <w:pPr>
        <w:jc w:val="center"/>
      </w:pPr>
      <w:r>
        <w:lastRenderedPageBreak/>
        <w:t>Рисунок 5</w:t>
      </w:r>
      <w:r w:rsidRPr="00687738">
        <w:t xml:space="preserve">. Результаты стабилометрии с закрытыми глазами </w:t>
      </w:r>
      <w:r>
        <w:t xml:space="preserve">после эксперимента </w:t>
      </w:r>
      <w:r w:rsidRPr="00687738">
        <w:t>(Черный – А.Т.; красный- А.А.; зеленый- Б.Р.; серый- В.Г.; синий-З.Б.; фиолетовый -И.Н.; коричневый- У.У.)</w:t>
      </w:r>
    </w:p>
    <w:p w:rsidR="00AD67E7" w:rsidRDefault="00AD67E7" w:rsidP="00E87325">
      <w:r>
        <w:t>У Б.Р., З.Б., И.Н., У.У. после нагрузки как нервное напряжение, так и мышечная синергия резко упали, это означает что физическая и психоэмоциональная нагрузка низкая для данных учащихся.</w:t>
      </w:r>
    </w:p>
    <w:p w:rsidR="00AD67E7" w:rsidRDefault="00AD67E7" w:rsidP="00BE06D7">
      <w:r>
        <w:t>У А.А., Б.Р. результаты мышечной синергии после нагрузки увеличились, а нервное напряжение стало ниже, это означает что они благоприятно переносят данную нагрузку.</w:t>
      </w:r>
    </w:p>
    <w:p w:rsidR="00AD67E7" w:rsidRDefault="00AD67E7" w:rsidP="00BE06D7">
      <w:r>
        <w:t>У А.Т. после нагрузки значительно уменьшилось нервное напряжение и немного увеличилось мышечная синергия, это говорит о том, что психоэмоциональная нагрузка для учащегося низкая.</w:t>
      </w:r>
    </w:p>
    <w:p w:rsidR="00AD67E7" w:rsidRDefault="00AD67E7" w:rsidP="00BE06D7"/>
    <w:p w:rsidR="00AD67E7" w:rsidRPr="00BE5C6E" w:rsidRDefault="00B76A1D" w:rsidP="00BE5C6E">
      <w:r>
        <w:rPr>
          <w:noProof/>
          <w:lang w:eastAsia="ru-RU"/>
        </w:rPr>
        <w:pict>
          <v:shape id="Рисунок 34" o:spid="_x0000_i1034" type="#_x0000_t75" style="width:439.2pt;height:230.4pt;visibility:visible">
            <v:imagedata r:id="rId19" o:title=""/>
          </v:shape>
        </w:pict>
      </w:r>
    </w:p>
    <w:p w:rsidR="00AD67E7" w:rsidRDefault="00AD67E7" w:rsidP="00BE5C6E">
      <w:pPr>
        <w:jc w:val="center"/>
        <w:rPr>
          <w:bCs/>
        </w:rPr>
      </w:pPr>
    </w:p>
    <w:p w:rsidR="00AD67E7" w:rsidRDefault="00AD67E7" w:rsidP="00333708">
      <w:pPr>
        <w:jc w:val="center"/>
        <w:rPr>
          <w:bCs/>
        </w:rPr>
      </w:pPr>
      <w:r w:rsidRPr="000B351E">
        <w:rPr>
          <w:bCs/>
        </w:rPr>
        <w:t>Рис</w:t>
      </w:r>
      <w:r>
        <w:rPr>
          <w:bCs/>
        </w:rPr>
        <w:t>унок 6</w:t>
      </w:r>
      <w:r w:rsidRPr="000B351E">
        <w:rPr>
          <w:bCs/>
        </w:rPr>
        <w:t xml:space="preserve"> Результаты стабилометрии: динамический баланс</w:t>
      </w:r>
      <w:r>
        <w:rPr>
          <w:bCs/>
        </w:rPr>
        <w:t xml:space="preserve"> </w:t>
      </w:r>
      <w:r w:rsidRPr="000B351E">
        <w:rPr>
          <w:bCs/>
        </w:rPr>
        <w:t>после эксперимента</w:t>
      </w:r>
      <w:r>
        <w:rPr>
          <w:bCs/>
        </w:rPr>
        <w:t xml:space="preserve"> </w:t>
      </w:r>
      <w:r w:rsidRPr="000B351E">
        <w:rPr>
          <w:bCs/>
        </w:rPr>
        <w:t>(Черный – А.Т.; красный- А.А.; зеленый- Б.Р.; серый- В.Г.; синий-З.Б.; фиол</w:t>
      </w:r>
      <w:r>
        <w:rPr>
          <w:bCs/>
        </w:rPr>
        <w:t>етовый -И.Н.; коричневый- У.У.)</w:t>
      </w:r>
    </w:p>
    <w:p w:rsidR="00AD67E7" w:rsidRDefault="00AD67E7" w:rsidP="00EB4A3A"/>
    <w:p w:rsidR="00AD67E7" w:rsidRPr="00EB4A3A" w:rsidRDefault="00AD67E7" w:rsidP="00EB4A3A">
      <w:r w:rsidRPr="00EB4A3A">
        <w:lastRenderedPageBreak/>
        <w:t xml:space="preserve">У А.Т. </w:t>
      </w:r>
      <w:r>
        <w:t xml:space="preserve"> и А.А. после нагрузки мышечная синергия не изменилась, а нервное напряжение увеличилось, это значит, что физическая нагрузка мала, а психоэмоциональная нагрузка высокая.</w:t>
      </w:r>
    </w:p>
    <w:p w:rsidR="00AD67E7" w:rsidRPr="00EB4A3A" w:rsidRDefault="00AD67E7" w:rsidP="00EB4A3A">
      <w:r w:rsidRPr="00EB4A3A">
        <w:t xml:space="preserve">У </w:t>
      </w:r>
      <w:r>
        <w:t xml:space="preserve">Б.Р., В.Г. и И.Н. </w:t>
      </w:r>
      <w:r w:rsidRPr="00EB4A3A">
        <w:t xml:space="preserve">после нагрузки нервное напряжение </w:t>
      </w:r>
      <w:r>
        <w:t>и мышечная синергия увеличилась</w:t>
      </w:r>
      <w:r w:rsidRPr="00EB4A3A">
        <w:t>. Это означает что</w:t>
      </w:r>
      <w:r>
        <w:t>, данная нагрузка переносится учащимися благоприятно.</w:t>
      </w:r>
      <w:r w:rsidRPr="00EB4A3A">
        <w:t xml:space="preserve"> </w:t>
      </w:r>
    </w:p>
    <w:p w:rsidR="00AD67E7" w:rsidRDefault="00AD67E7" w:rsidP="00EB4A3A">
      <w:r>
        <w:t>У З.Б.</w:t>
      </w:r>
      <w:r w:rsidRPr="00EB4A3A">
        <w:t xml:space="preserve"> </w:t>
      </w:r>
      <w:r>
        <w:t>после нагрузки резко ухудшились показатели мышечной синергии, это означает, что физическая нагрузка для учащегося высокая.</w:t>
      </w:r>
    </w:p>
    <w:p w:rsidR="00AD67E7" w:rsidRPr="00EB4A3A" w:rsidRDefault="00AD67E7" w:rsidP="00EB4A3A">
      <w:r w:rsidRPr="00EB4A3A">
        <w:t xml:space="preserve">У У.У. после нагрузки показатели </w:t>
      </w:r>
      <w:r>
        <w:t>мышечной синергии и нервного напряжения ухудшились, данная нагрузка высокая для учащегося.</w:t>
      </w:r>
    </w:p>
    <w:p w:rsidR="00AD67E7" w:rsidRPr="00EB4A3A" w:rsidRDefault="00AD67E7" w:rsidP="00EB4A3A">
      <w:pPr>
        <w:ind w:firstLine="0"/>
      </w:pPr>
    </w:p>
    <w:p w:rsidR="00AD67E7" w:rsidRDefault="00AD67E7" w:rsidP="00333708">
      <w:pPr>
        <w:jc w:val="center"/>
        <w:rPr>
          <w:bCs/>
        </w:rPr>
      </w:pPr>
      <w:r>
        <w:rPr>
          <w:bCs/>
        </w:rPr>
        <w:t xml:space="preserve">Таблица 5 Психоэмоциональное состояние </w:t>
      </w:r>
      <w:r w:rsidR="0051582D">
        <w:t>обучающихся</w:t>
      </w:r>
      <w:r>
        <w:rPr>
          <w:bCs/>
        </w:rPr>
        <w:t xml:space="preserve"> с нарушениями интеллекта в покое в пробе Ромберга с отрытыми глазами после эксперимента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"/>
        <w:gridCol w:w="727"/>
        <w:gridCol w:w="1704"/>
        <w:gridCol w:w="1704"/>
        <w:gridCol w:w="874"/>
        <w:gridCol w:w="1704"/>
        <w:gridCol w:w="1704"/>
        <w:gridCol w:w="874"/>
      </w:tblGrid>
      <w:tr w:rsidR="00AD67E7" w:rsidRPr="00CA3B92" w:rsidTr="00433421">
        <w:tc>
          <w:tcPr>
            <w:tcW w:w="834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№</w:t>
            </w:r>
          </w:p>
        </w:tc>
        <w:tc>
          <w:tcPr>
            <w:tcW w:w="563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Ф.И.</w:t>
            </w:r>
          </w:p>
        </w:tc>
        <w:tc>
          <w:tcPr>
            <w:tcW w:w="3248" w:type="dxa"/>
            <w:gridSpan w:val="2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Нервное напряжение</w:t>
            </w:r>
          </w:p>
        </w:tc>
        <w:tc>
          <w:tcPr>
            <w:tcW w:w="839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Сдвиг «+», «-», «0».</w:t>
            </w:r>
          </w:p>
        </w:tc>
        <w:tc>
          <w:tcPr>
            <w:tcW w:w="3248" w:type="dxa"/>
            <w:gridSpan w:val="2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Мышечная синергия</w:t>
            </w:r>
          </w:p>
        </w:tc>
        <w:tc>
          <w:tcPr>
            <w:tcW w:w="839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Сдвиг «+», «-», «0».</w:t>
            </w:r>
          </w:p>
        </w:tc>
      </w:tr>
      <w:tr w:rsidR="00AD67E7" w:rsidRPr="00CA3B92" w:rsidTr="00433421">
        <w:tc>
          <w:tcPr>
            <w:tcW w:w="834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563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1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А.Т.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87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156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454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584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2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А.А.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124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146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198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303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3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Б.Р.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63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71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137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101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4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В.Г.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26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102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71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351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5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З.Б.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101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137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119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253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6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И.Н.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96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153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134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620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7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И.У.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75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205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117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687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1397" w:type="dxa"/>
            <w:gridSpan w:val="2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 xml:space="preserve">Критерии сдвига </w:t>
            </w:r>
          </w:p>
        </w:tc>
        <w:tc>
          <w:tcPr>
            <w:tcW w:w="4087" w:type="dxa"/>
            <w:gridSpan w:val="3"/>
          </w:tcPr>
          <w:p w:rsidR="00AD67E7" w:rsidRPr="001D000D" w:rsidRDefault="00AD67E7" w:rsidP="00433421">
            <w:pPr>
              <w:ind w:firstLine="0"/>
              <w:rPr>
                <w:bCs/>
                <w:szCs w:val="28"/>
              </w:rPr>
            </w:pPr>
            <w:r w:rsidRPr="001D000D">
              <w:rPr>
                <w:bCs/>
                <w:szCs w:val="28"/>
                <w:lang w:val="en-US"/>
              </w:rPr>
              <w:t>Z=0</w:t>
            </w:r>
            <w:r w:rsidRPr="001D000D">
              <w:rPr>
                <w:bCs/>
                <w:szCs w:val="28"/>
              </w:rPr>
              <w:t>, р</w:t>
            </w:r>
            <w:r w:rsidRPr="001D000D">
              <w:rPr>
                <w:bCs/>
                <w:szCs w:val="28"/>
                <w:lang w:val="en-US"/>
              </w:rPr>
              <w:t>&lt;0</w:t>
            </w:r>
            <w:r w:rsidRPr="001D000D">
              <w:rPr>
                <w:bCs/>
                <w:szCs w:val="28"/>
              </w:rPr>
              <w:t>,</w:t>
            </w:r>
            <w:r w:rsidRPr="001D000D">
              <w:rPr>
                <w:bCs/>
                <w:szCs w:val="28"/>
                <w:lang w:val="en-US"/>
              </w:rPr>
              <w:t>05</w:t>
            </w:r>
            <w:r w:rsidRPr="001D000D">
              <w:rPr>
                <w:bCs/>
                <w:szCs w:val="28"/>
              </w:rPr>
              <w:t xml:space="preserve">; </w:t>
            </w:r>
            <w:r w:rsidRPr="001D000D">
              <w:rPr>
                <w:bCs/>
                <w:szCs w:val="28"/>
                <w:lang w:val="en-US"/>
              </w:rPr>
              <w:t>W=0</w:t>
            </w:r>
            <w:r w:rsidRPr="001D000D">
              <w:rPr>
                <w:bCs/>
                <w:szCs w:val="28"/>
              </w:rPr>
              <w:t>, р</w:t>
            </w:r>
            <w:r w:rsidRPr="001D000D">
              <w:rPr>
                <w:bCs/>
                <w:szCs w:val="28"/>
                <w:lang w:val="en-US"/>
              </w:rPr>
              <w:t>&lt;0</w:t>
            </w:r>
            <w:r w:rsidRPr="001D000D">
              <w:rPr>
                <w:bCs/>
                <w:szCs w:val="28"/>
              </w:rPr>
              <w:t>,</w:t>
            </w:r>
            <w:r w:rsidRPr="001D000D">
              <w:rPr>
                <w:bCs/>
                <w:szCs w:val="28"/>
                <w:lang w:val="en-US"/>
              </w:rPr>
              <w:t>05</w:t>
            </w:r>
          </w:p>
        </w:tc>
        <w:tc>
          <w:tcPr>
            <w:tcW w:w="4087" w:type="dxa"/>
            <w:gridSpan w:val="3"/>
          </w:tcPr>
          <w:p w:rsidR="00AD67E7" w:rsidRPr="001D000D" w:rsidRDefault="00AD67E7" w:rsidP="00433421">
            <w:pPr>
              <w:ind w:firstLine="0"/>
              <w:rPr>
                <w:bCs/>
                <w:szCs w:val="28"/>
              </w:rPr>
            </w:pPr>
            <w:r w:rsidRPr="001D000D">
              <w:rPr>
                <w:bCs/>
                <w:szCs w:val="28"/>
                <w:lang w:val="en-US"/>
              </w:rPr>
              <w:t>Z=</w:t>
            </w:r>
            <w:r w:rsidRPr="001D000D">
              <w:rPr>
                <w:bCs/>
                <w:szCs w:val="28"/>
              </w:rPr>
              <w:t>1, р</w:t>
            </w:r>
            <w:r w:rsidRPr="001D000D">
              <w:rPr>
                <w:bCs/>
                <w:szCs w:val="28"/>
                <w:lang w:val="en-US"/>
              </w:rPr>
              <w:t>&lt;0</w:t>
            </w:r>
            <w:r w:rsidRPr="001D000D">
              <w:rPr>
                <w:bCs/>
                <w:szCs w:val="28"/>
              </w:rPr>
              <w:t>,</w:t>
            </w:r>
            <w:r w:rsidRPr="001D000D">
              <w:rPr>
                <w:bCs/>
                <w:szCs w:val="28"/>
                <w:lang w:val="en-US"/>
              </w:rPr>
              <w:t>05</w:t>
            </w:r>
            <w:r w:rsidRPr="001D000D">
              <w:rPr>
                <w:bCs/>
                <w:szCs w:val="28"/>
              </w:rPr>
              <w:t xml:space="preserve">; </w:t>
            </w:r>
            <w:r w:rsidRPr="001D000D">
              <w:rPr>
                <w:bCs/>
                <w:szCs w:val="28"/>
                <w:lang w:val="en-US"/>
              </w:rPr>
              <w:t>W=</w:t>
            </w:r>
            <w:r w:rsidRPr="001D000D">
              <w:rPr>
                <w:bCs/>
                <w:szCs w:val="28"/>
              </w:rPr>
              <w:t>1, р</w:t>
            </w:r>
            <w:r w:rsidRPr="001D000D">
              <w:rPr>
                <w:bCs/>
                <w:szCs w:val="28"/>
                <w:lang w:val="en-US"/>
              </w:rPr>
              <w:t>&lt;0</w:t>
            </w:r>
            <w:r w:rsidRPr="001D000D">
              <w:rPr>
                <w:bCs/>
                <w:szCs w:val="28"/>
              </w:rPr>
              <w:t>,</w:t>
            </w:r>
            <w:r w:rsidRPr="001D000D">
              <w:rPr>
                <w:bCs/>
                <w:szCs w:val="28"/>
                <w:lang w:val="en-US"/>
              </w:rPr>
              <w:t>05</w:t>
            </w:r>
          </w:p>
        </w:tc>
      </w:tr>
    </w:tbl>
    <w:p w:rsidR="00AD67E7" w:rsidRDefault="00AD67E7" w:rsidP="000B351E">
      <w:pPr>
        <w:rPr>
          <w:bCs/>
        </w:rPr>
      </w:pPr>
    </w:p>
    <w:p w:rsidR="00AD67E7" w:rsidRPr="00AF32C6" w:rsidRDefault="00AD67E7" w:rsidP="005F1DAD">
      <w:pPr>
        <w:rPr>
          <w:bCs/>
        </w:rPr>
      </w:pPr>
      <w:r>
        <w:rPr>
          <w:bCs/>
        </w:rPr>
        <w:lastRenderedPageBreak/>
        <w:t xml:space="preserve">По данным представленным в таблице 5 видно, что у всех учащихся после эксперимента как в показателях нервного напряжения, так и в мышечной синергии видны положительные сдвиги. Это означает, что физическую нагрузку все учащиеся кроме Б.Р. переносят благоприятно. Но психоэмоциональная нагрузка для всех является высокой.  Но при этом Статистический уровень значимости </w:t>
      </w:r>
      <w:r w:rsidRPr="00674268">
        <w:rPr>
          <w:bCs/>
        </w:rPr>
        <w:t xml:space="preserve">р&gt;0,05 </w:t>
      </w:r>
      <w:r>
        <w:rPr>
          <w:bCs/>
        </w:rPr>
        <w:t>- это означает что полученные данные после эксперимента с открытыми глазами являются достоверными.</w:t>
      </w:r>
    </w:p>
    <w:p w:rsidR="00AD67E7" w:rsidRDefault="00AD67E7" w:rsidP="00FA3018">
      <w:pPr>
        <w:jc w:val="center"/>
        <w:rPr>
          <w:bCs/>
        </w:rPr>
      </w:pPr>
    </w:p>
    <w:p w:rsidR="00AD67E7" w:rsidRDefault="00AD67E7" w:rsidP="00FA3018">
      <w:pPr>
        <w:jc w:val="center"/>
        <w:rPr>
          <w:bCs/>
        </w:rPr>
      </w:pPr>
      <w:r>
        <w:rPr>
          <w:bCs/>
        </w:rPr>
        <w:t xml:space="preserve">Таблица 6 Психоэмоциональное состояние </w:t>
      </w:r>
      <w:r w:rsidR="0051582D">
        <w:t>обучающихся</w:t>
      </w:r>
      <w:r>
        <w:rPr>
          <w:bCs/>
        </w:rPr>
        <w:t xml:space="preserve"> с нарушениями интеллекта в покое в пробе Ромберга с закрытыми глазами после эксперимента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"/>
        <w:gridCol w:w="727"/>
        <w:gridCol w:w="1704"/>
        <w:gridCol w:w="1704"/>
        <w:gridCol w:w="874"/>
        <w:gridCol w:w="1704"/>
        <w:gridCol w:w="1704"/>
        <w:gridCol w:w="874"/>
      </w:tblGrid>
      <w:tr w:rsidR="00AD67E7" w:rsidRPr="00CA3B92" w:rsidTr="00433421">
        <w:tc>
          <w:tcPr>
            <w:tcW w:w="714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№</w:t>
            </w:r>
          </w:p>
        </w:tc>
        <w:tc>
          <w:tcPr>
            <w:tcW w:w="683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Ф.И.</w:t>
            </w:r>
          </w:p>
        </w:tc>
        <w:tc>
          <w:tcPr>
            <w:tcW w:w="3248" w:type="dxa"/>
            <w:gridSpan w:val="2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Нервное напряжение</w:t>
            </w:r>
          </w:p>
        </w:tc>
        <w:tc>
          <w:tcPr>
            <w:tcW w:w="839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Сдвиг «+», «-», «0».</w:t>
            </w:r>
          </w:p>
        </w:tc>
        <w:tc>
          <w:tcPr>
            <w:tcW w:w="3248" w:type="dxa"/>
            <w:gridSpan w:val="2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Мышечная синергия</w:t>
            </w:r>
          </w:p>
        </w:tc>
        <w:tc>
          <w:tcPr>
            <w:tcW w:w="839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Сдвиг «+», «-», «0».</w:t>
            </w:r>
          </w:p>
        </w:tc>
      </w:tr>
      <w:tr w:rsidR="00AD67E7" w:rsidRPr="00CA3B92" w:rsidTr="00433421">
        <w:tc>
          <w:tcPr>
            <w:tcW w:w="714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683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1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А.Т.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52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698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87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145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2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А.А.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85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155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214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169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3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Б.Р.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61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51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187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182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4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В.Г.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30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79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113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109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5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З.Б.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49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65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257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111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6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И.Н.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44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112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90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449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7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И.У.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66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93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120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200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1397" w:type="dxa"/>
            <w:gridSpan w:val="2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 xml:space="preserve">Критерии сдвига </w:t>
            </w:r>
          </w:p>
        </w:tc>
        <w:tc>
          <w:tcPr>
            <w:tcW w:w="4087" w:type="dxa"/>
            <w:gridSpan w:val="3"/>
          </w:tcPr>
          <w:p w:rsidR="00AD67E7" w:rsidRPr="001D000D" w:rsidRDefault="00AD67E7" w:rsidP="00433421">
            <w:pPr>
              <w:ind w:firstLine="0"/>
              <w:rPr>
                <w:bCs/>
                <w:szCs w:val="28"/>
              </w:rPr>
            </w:pPr>
            <w:r w:rsidRPr="001D000D">
              <w:rPr>
                <w:bCs/>
                <w:szCs w:val="28"/>
                <w:lang w:val="en-US"/>
              </w:rPr>
              <w:t>Z=</w:t>
            </w:r>
            <w:r w:rsidRPr="001D000D">
              <w:rPr>
                <w:bCs/>
                <w:szCs w:val="28"/>
              </w:rPr>
              <w:t>1, р</w:t>
            </w:r>
            <w:r w:rsidRPr="001D000D">
              <w:rPr>
                <w:bCs/>
                <w:szCs w:val="28"/>
                <w:lang w:val="en-US"/>
              </w:rPr>
              <w:t>&lt;0</w:t>
            </w:r>
            <w:r w:rsidRPr="001D000D">
              <w:rPr>
                <w:bCs/>
                <w:szCs w:val="28"/>
              </w:rPr>
              <w:t>,</w:t>
            </w:r>
            <w:r w:rsidRPr="001D000D">
              <w:rPr>
                <w:bCs/>
                <w:szCs w:val="28"/>
                <w:lang w:val="en-US"/>
              </w:rPr>
              <w:t>05</w:t>
            </w:r>
            <w:r w:rsidRPr="001D000D">
              <w:rPr>
                <w:bCs/>
                <w:szCs w:val="28"/>
              </w:rPr>
              <w:t xml:space="preserve">; </w:t>
            </w:r>
            <w:r w:rsidRPr="001D000D">
              <w:rPr>
                <w:bCs/>
                <w:szCs w:val="28"/>
                <w:lang w:val="en-US"/>
              </w:rPr>
              <w:t>W=</w:t>
            </w:r>
            <w:r w:rsidRPr="001D000D">
              <w:rPr>
                <w:bCs/>
                <w:szCs w:val="28"/>
              </w:rPr>
              <w:t>1, р</w:t>
            </w:r>
            <w:r w:rsidRPr="001D000D">
              <w:rPr>
                <w:bCs/>
                <w:szCs w:val="28"/>
                <w:lang w:val="en-US"/>
              </w:rPr>
              <w:t>&lt;0</w:t>
            </w:r>
            <w:r w:rsidRPr="001D000D">
              <w:rPr>
                <w:bCs/>
                <w:szCs w:val="28"/>
              </w:rPr>
              <w:t>,</w:t>
            </w:r>
            <w:r w:rsidRPr="001D000D">
              <w:rPr>
                <w:bCs/>
                <w:szCs w:val="28"/>
                <w:lang w:val="en-US"/>
              </w:rPr>
              <w:t>05</w:t>
            </w:r>
          </w:p>
        </w:tc>
        <w:tc>
          <w:tcPr>
            <w:tcW w:w="4087" w:type="dxa"/>
            <w:gridSpan w:val="3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  <w:lang w:val="en-US"/>
              </w:rPr>
              <w:t>Z=</w:t>
            </w:r>
            <w:r w:rsidRPr="00433421">
              <w:rPr>
                <w:bCs/>
                <w:szCs w:val="28"/>
              </w:rPr>
              <w:t>4,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  <w:r w:rsidRPr="00433421">
              <w:rPr>
                <w:bCs/>
                <w:szCs w:val="28"/>
              </w:rPr>
              <w:t xml:space="preserve">; </w:t>
            </w:r>
            <w:r w:rsidRPr="00433421">
              <w:rPr>
                <w:bCs/>
                <w:szCs w:val="28"/>
                <w:lang w:val="en-US"/>
              </w:rPr>
              <w:t>W=</w:t>
            </w:r>
            <w:r w:rsidRPr="00433421">
              <w:rPr>
                <w:bCs/>
                <w:szCs w:val="28"/>
              </w:rPr>
              <w:t>1</w:t>
            </w:r>
            <w:r w:rsidRPr="00433421">
              <w:rPr>
                <w:bCs/>
                <w:szCs w:val="28"/>
                <w:lang w:val="en-US"/>
              </w:rPr>
              <w:t>2</w:t>
            </w:r>
            <w:r w:rsidRPr="00433421">
              <w:rPr>
                <w:bCs/>
                <w:szCs w:val="28"/>
              </w:rPr>
              <w:t>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</w:p>
        </w:tc>
      </w:tr>
    </w:tbl>
    <w:p w:rsidR="00AD67E7" w:rsidRDefault="00AD67E7" w:rsidP="00FA3018">
      <w:pPr>
        <w:rPr>
          <w:bCs/>
        </w:rPr>
      </w:pPr>
    </w:p>
    <w:p w:rsidR="00AD67E7" w:rsidRDefault="00AD67E7" w:rsidP="00674268">
      <w:pPr>
        <w:rPr>
          <w:bCs/>
        </w:rPr>
      </w:pPr>
      <w:r w:rsidRPr="00674268">
        <w:rPr>
          <w:bCs/>
        </w:rPr>
        <w:t>По д</w:t>
      </w:r>
      <w:r>
        <w:rPr>
          <w:bCs/>
        </w:rPr>
        <w:t>анным представленным в таблице 6</w:t>
      </w:r>
      <w:r w:rsidRPr="00674268">
        <w:rPr>
          <w:bCs/>
        </w:rPr>
        <w:t xml:space="preserve"> видно, что</w:t>
      </w:r>
      <w:r>
        <w:rPr>
          <w:bCs/>
        </w:rPr>
        <w:t xml:space="preserve"> показатели нервного напряжения после нагрузки у всех стали выше, за исключением Б.Р., это означает, что психоэмоциональная нагрузка для учащихся высокая. </w:t>
      </w:r>
      <w:r w:rsidRPr="00674268">
        <w:rPr>
          <w:bCs/>
        </w:rPr>
        <w:t xml:space="preserve">Но при </w:t>
      </w:r>
      <w:r w:rsidRPr="00674268">
        <w:rPr>
          <w:bCs/>
        </w:rPr>
        <w:lastRenderedPageBreak/>
        <w:t xml:space="preserve">этом </w:t>
      </w:r>
      <w:r w:rsidRPr="00674268">
        <w:rPr>
          <w:bCs/>
          <w:lang w:val="en-US"/>
        </w:rPr>
        <w:t>p</w:t>
      </w:r>
      <w:r w:rsidRPr="00674268">
        <w:rPr>
          <w:bCs/>
        </w:rPr>
        <w:t xml:space="preserve"> &lt;0,05, это означает что полученные данные </w:t>
      </w:r>
      <w:r>
        <w:rPr>
          <w:bCs/>
        </w:rPr>
        <w:t xml:space="preserve">нервного напряжения </w:t>
      </w:r>
      <w:r w:rsidRPr="00674268">
        <w:rPr>
          <w:bCs/>
        </w:rPr>
        <w:t>п</w:t>
      </w:r>
      <w:r>
        <w:rPr>
          <w:bCs/>
        </w:rPr>
        <w:t>осле эксперимента с закрытыми</w:t>
      </w:r>
      <w:r w:rsidRPr="00674268">
        <w:rPr>
          <w:bCs/>
        </w:rPr>
        <w:t xml:space="preserve"> глазами являются достоверными.</w:t>
      </w:r>
      <w:r>
        <w:rPr>
          <w:bCs/>
        </w:rPr>
        <w:t xml:space="preserve"> В мышечной синергии после нагрузки показатели И.Н., И.У., А.Т. увеличились, это значит, что учащиеся благоприятно переносят данную нагрузку. У остальных учащихся</w:t>
      </w:r>
      <w:r w:rsidRPr="00674268">
        <w:rPr>
          <w:bCs/>
        </w:rPr>
        <w:t xml:space="preserve"> </w:t>
      </w:r>
      <w:r>
        <w:rPr>
          <w:bCs/>
        </w:rPr>
        <w:t xml:space="preserve">показатели мышечной синергии после нагрузки стали ниже, значит нагрузка для них высокая. Статистический уровень значимости </w:t>
      </w:r>
      <w:r w:rsidRPr="00674268">
        <w:rPr>
          <w:bCs/>
        </w:rPr>
        <w:t xml:space="preserve">р&gt;0,05 </w:t>
      </w:r>
      <w:r>
        <w:rPr>
          <w:bCs/>
        </w:rPr>
        <w:t xml:space="preserve">- </w:t>
      </w:r>
      <w:r w:rsidRPr="00674268">
        <w:rPr>
          <w:bCs/>
        </w:rPr>
        <w:t>это означает что полученные данные</w:t>
      </w:r>
      <w:r>
        <w:rPr>
          <w:bCs/>
        </w:rPr>
        <w:t xml:space="preserve"> мышечной синергии с закрытыми глазами недостоверны.</w:t>
      </w:r>
    </w:p>
    <w:p w:rsidR="00AD67E7" w:rsidRPr="00674268" w:rsidRDefault="00AD67E7" w:rsidP="00674268">
      <w:pPr>
        <w:rPr>
          <w:bCs/>
        </w:rPr>
      </w:pPr>
    </w:p>
    <w:p w:rsidR="00AD67E7" w:rsidRDefault="00AD67E7" w:rsidP="00FA3018">
      <w:pPr>
        <w:jc w:val="center"/>
        <w:rPr>
          <w:bCs/>
        </w:rPr>
      </w:pPr>
      <w:r>
        <w:rPr>
          <w:bCs/>
        </w:rPr>
        <w:t xml:space="preserve">Таблица 7 Психоэмоциональное состояние </w:t>
      </w:r>
      <w:r w:rsidR="0051582D">
        <w:t>обучающихся</w:t>
      </w:r>
      <w:r>
        <w:rPr>
          <w:bCs/>
        </w:rPr>
        <w:t xml:space="preserve"> с нарушениями интеллекта в покое в пробе Ромберга покачиваясь вперед-назад с закрытыми глазами после эксперимента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"/>
        <w:gridCol w:w="727"/>
        <w:gridCol w:w="1704"/>
        <w:gridCol w:w="1704"/>
        <w:gridCol w:w="874"/>
        <w:gridCol w:w="1704"/>
        <w:gridCol w:w="1704"/>
        <w:gridCol w:w="874"/>
      </w:tblGrid>
      <w:tr w:rsidR="00AD67E7" w:rsidRPr="00CA3B92" w:rsidTr="00433421">
        <w:tc>
          <w:tcPr>
            <w:tcW w:w="714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№</w:t>
            </w:r>
          </w:p>
        </w:tc>
        <w:tc>
          <w:tcPr>
            <w:tcW w:w="683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Ф.И.</w:t>
            </w:r>
          </w:p>
        </w:tc>
        <w:tc>
          <w:tcPr>
            <w:tcW w:w="3248" w:type="dxa"/>
            <w:gridSpan w:val="2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Нервное напряжение</w:t>
            </w:r>
          </w:p>
        </w:tc>
        <w:tc>
          <w:tcPr>
            <w:tcW w:w="839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Сдвиг «+», «-», «0».</w:t>
            </w:r>
          </w:p>
        </w:tc>
        <w:tc>
          <w:tcPr>
            <w:tcW w:w="3248" w:type="dxa"/>
            <w:gridSpan w:val="2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Мышечная синергия</w:t>
            </w:r>
          </w:p>
        </w:tc>
        <w:tc>
          <w:tcPr>
            <w:tcW w:w="839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Сдвиг «+», «-», «0».</w:t>
            </w:r>
          </w:p>
        </w:tc>
      </w:tr>
      <w:tr w:rsidR="00AD67E7" w:rsidRPr="00CA3B92" w:rsidTr="00433421">
        <w:tc>
          <w:tcPr>
            <w:tcW w:w="714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683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1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А.Т.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17,8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11,5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  <w:lang w:val="en-US"/>
              </w:rPr>
            </w:pPr>
            <w:r w:rsidRPr="00433421">
              <w:rPr>
                <w:bCs/>
                <w:szCs w:val="28"/>
                <w:lang w:val="en-US"/>
              </w:rPr>
              <w:t>-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142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2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А.А.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10,9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11,8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  <w:lang w:val="en-US"/>
              </w:rPr>
            </w:pPr>
            <w:r w:rsidRPr="00433421">
              <w:rPr>
                <w:bCs/>
                <w:szCs w:val="28"/>
                <w:lang w:val="en-US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57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40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3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Б.Р.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12,9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17,4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  <w:lang w:val="en-US"/>
              </w:rPr>
            </w:pPr>
            <w:r w:rsidRPr="00433421">
              <w:rPr>
                <w:bCs/>
                <w:szCs w:val="28"/>
                <w:lang w:val="en-US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65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96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4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В.Г.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18,9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19,1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  <w:lang w:val="en-US"/>
              </w:rPr>
            </w:pPr>
            <w:r w:rsidRPr="00433421">
              <w:rPr>
                <w:bCs/>
                <w:szCs w:val="28"/>
                <w:lang w:val="en-US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75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5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З.Б.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22,4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20,9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  <w:lang w:val="en-US"/>
              </w:rPr>
            </w:pPr>
            <w:r w:rsidRPr="00433421">
              <w:rPr>
                <w:bCs/>
                <w:szCs w:val="28"/>
                <w:lang w:val="en-US"/>
              </w:rPr>
              <w:t>-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79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156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6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И.Н.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11,8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15,2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  <w:lang w:val="en-US"/>
              </w:rPr>
            </w:pPr>
            <w:r w:rsidRPr="00433421">
              <w:rPr>
                <w:bCs/>
                <w:szCs w:val="28"/>
                <w:lang w:val="en-US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38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61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71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7</w:t>
            </w:r>
          </w:p>
        </w:tc>
        <w:tc>
          <w:tcPr>
            <w:tcW w:w="68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И.У.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19,1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14,5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  <w:lang w:val="en-US"/>
              </w:rPr>
            </w:pPr>
            <w:r w:rsidRPr="00433421">
              <w:rPr>
                <w:bCs/>
                <w:szCs w:val="28"/>
                <w:lang w:val="en-US"/>
              </w:rPr>
              <w:t>-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78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74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1397" w:type="dxa"/>
            <w:gridSpan w:val="2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 xml:space="preserve">Критерии сдвига </w:t>
            </w:r>
          </w:p>
        </w:tc>
        <w:tc>
          <w:tcPr>
            <w:tcW w:w="4087" w:type="dxa"/>
            <w:gridSpan w:val="3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  <w:lang w:val="en-US"/>
              </w:rPr>
              <w:t>Z=3</w:t>
            </w:r>
            <w:r w:rsidRPr="00433421">
              <w:rPr>
                <w:bCs/>
                <w:szCs w:val="28"/>
              </w:rPr>
              <w:t>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  <w:r w:rsidRPr="00433421">
              <w:rPr>
                <w:bCs/>
                <w:szCs w:val="28"/>
              </w:rPr>
              <w:t xml:space="preserve">; </w:t>
            </w:r>
            <w:r w:rsidRPr="00433421">
              <w:rPr>
                <w:bCs/>
                <w:szCs w:val="28"/>
                <w:lang w:val="en-US"/>
              </w:rPr>
              <w:t>W=</w:t>
            </w:r>
            <w:r w:rsidRPr="00433421">
              <w:rPr>
                <w:bCs/>
                <w:szCs w:val="28"/>
              </w:rPr>
              <w:t>16,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</w:p>
        </w:tc>
        <w:tc>
          <w:tcPr>
            <w:tcW w:w="4087" w:type="dxa"/>
            <w:gridSpan w:val="3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  <w:lang w:val="en-US"/>
              </w:rPr>
              <w:t>Z=3</w:t>
            </w:r>
            <w:r w:rsidRPr="00433421">
              <w:rPr>
                <w:bCs/>
                <w:szCs w:val="28"/>
              </w:rPr>
              <w:t>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  <w:r w:rsidRPr="00433421">
              <w:rPr>
                <w:bCs/>
                <w:szCs w:val="28"/>
              </w:rPr>
              <w:t xml:space="preserve">; </w:t>
            </w:r>
            <w:r w:rsidRPr="00433421">
              <w:rPr>
                <w:bCs/>
                <w:szCs w:val="28"/>
                <w:lang w:val="en-US"/>
              </w:rPr>
              <w:t>W=</w:t>
            </w:r>
            <w:r w:rsidRPr="00433421">
              <w:rPr>
                <w:bCs/>
                <w:szCs w:val="28"/>
              </w:rPr>
              <w:t>16,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</w:p>
        </w:tc>
      </w:tr>
    </w:tbl>
    <w:p w:rsidR="00AD67E7" w:rsidRDefault="00AD67E7" w:rsidP="00674268">
      <w:pPr>
        <w:rPr>
          <w:bCs/>
        </w:rPr>
      </w:pPr>
    </w:p>
    <w:p w:rsidR="00AD67E7" w:rsidRPr="00674268" w:rsidRDefault="00AD67E7" w:rsidP="00674268">
      <w:pPr>
        <w:rPr>
          <w:bCs/>
        </w:rPr>
      </w:pPr>
      <w:r w:rsidRPr="00674268">
        <w:rPr>
          <w:bCs/>
        </w:rPr>
        <w:t>По д</w:t>
      </w:r>
      <w:r>
        <w:rPr>
          <w:bCs/>
        </w:rPr>
        <w:t>анным представленным в таблице 7</w:t>
      </w:r>
      <w:r w:rsidRPr="00674268">
        <w:rPr>
          <w:bCs/>
        </w:rPr>
        <w:t xml:space="preserve"> видно, что показатели нервного напряжения после нагрузки у</w:t>
      </w:r>
      <w:r>
        <w:rPr>
          <w:bCs/>
        </w:rPr>
        <w:t xml:space="preserve"> А.Т., З.Б., И.У. стали ниже, значит данная </w:t>
      </w:r>
      <w:r>
        <w:rPr>
          <w:bCs/>
        </w:rPr>
        <w:lastRenderedPageBreak/>
        <w:t>психоэмоциональная нагрузка для учащихся высокая</w:t>
      </w:r>
      <w:r w:rsidRPr="00674268">
        <w:rPr>
          <w:bCs/>
        </w:rPr>
        <w:t>.</w:t>
      </w:r>
      <w:r>
        <w:rPr>
          <w:bCs/>
        </w:rPr>
        <w:t xml:space="preserve"> У остальных учащихся результат после нагрузки стал ниже, психоэмоциональная нагрузка для них низкая.</w:t>
      </w:r>
      <w:r w:rsidRPr="00674268">
        <w:rPr>
          <w:bCs/>
        </w:rPr>
        <w:t xml:space="preserve"> </w:t>
      </w:r>
      <w:r w:rsidRPr="00674268">
        <w:rPr>
          <w:bCs/>
          <w:lang w:val="en-US"/>
        </w:rPr>
        <w:t>p</w:t>
      </w:r>
      <w:r w:rsidRPr="00674268">
        <w:rPr>
          <w:bCs/>
        </w:rPr>
        <w:t xml:space="preserve"> </w:t>
      </w:r>
      <w:r w:rsidRPr="00437B9F">
        <w:rPr>
          <w:bCs/>
        </w:rPr>
        <w:t>&gt;</w:t>
      </w:r>
      <w:r w:rsidRPr="00674268">
        <w:rPr>
          <w:bCs/>
        </w:rPr>
        <w:t xml:space="preserve">0,05, это означает что полученные данные нервного напряжения после эксперимента </w:t>
      </w:r>
      <w:r>
        <w:rPr>
          <w:bCs/>
        </w:rPr>
        <w:t xml:space="preserve">покачиваясь вперёд-назад </w:t>
      </w:r>
      <w:r w:rsidRPr="00674268">
        <w:rPr>
          <w:bCs/>
        </w:rPr>
        <w:t xml:space="preserve">с закрытыми глазами являются </w:t>
      </w:r>
      <w:r>
        <w:rPr>
          <w:bCs/>
        </w:rPr>
        <w:t>не</w:t>
      </w:r>
      <w:r w:rsidRPr="00674268">
        <w:rPr>
          <w:bCs/>
        </w:rPr>
        <w:t>достоверными. В мышечной синергии после нагрузки показатели</w:t>
      </w:r>
      <w:r>
        <w:rPr>
          <w:bCs/>
        </w:rPr>
        <w:t xml:space="preserve"> Б.Р., З.Б., И.Н.</w:t>
      </w:r>
      <w:r w:rsidRPr="00674268">
        <w:rPr>
          <w:bCs/>
        </w:rPr>
        <w:t xml:space="preserve"> увеличились, это значит, что учащиеся благоприятно переносят данную нагрузку. У остальных учащихся показатели мышечной синергии после нагрузки стали ниже, значит нагрузка для низ высокая. р&gt;0,05 это означает что полученные данные мышечной синергии </w:t>
      </w:r>
      <w:r>
        <w:rPr>
          <w:bCs/>
        </w:rPr>
        <w:t xml:space="preserve">покачиваясь вперёд-назад </w:t>
      </w:r>
      <w:r w:rsidRPr="00674268">
        <w:rPr>
          <w:bCs/>
        </w:rPr>
        <w:t>с закрытыми глазами недостоверны.</w:t>
      </w:r>
    </w:p>
    <w:p w:rsidR="00AD67E7" w:rsidRDefault="00AD67E7" w:rsidP="00E45523">
      <w:pPr>
        <w:jc w:val="center"/>
        <w:rPr>
          <w:bCs/>
        </w:rPr>
      </w:pPr>
    </w:p>
    <w:p w:rsidR="00AD67E7" w:rsidRDefault="00AD67E7" w:rsidP="00E45523">
      <w:pPr>
        <w:jc w:val="center"/>
        <w:rPr>
          <w:bCs/>
        </w:rPr>
      </w:pPr>
      <w:r>
        <w:rPr>
          <w:bCs/>
        </w:rPr>
        <w:t xml:space="preserve">Таблица 8 Психоэмоциональное состояние </w:t>
      </w:r>
      <w:r w:rsidR="0051582D">
        <w:t>обучающихся</w:t>
      </w:r>
      <w:r>
        <w:rPr>
          <w:bCs/>
        </w:rPr>
        <w:t xml:space="preserve"> с нарушениями интеллекта в пробе Ромберга с отрытыми глазами после выполнения двойной задачи (стандартной физической нагрузки и арифметических подсчетов) в конце эксперимента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"/>
        <w:gridCol w:w="727"/>
        <w:gridCol w:w="1704"/>
        <w:gridCol w:w="1704"/>
        <w:gridCol w:w="874"/>
        <w:gridCol w:w="1704"/>
        <w:gridCol w:w="1704"/>
        <w:gridCol w:w="874"/>
      </w:tblGrid>
      <w:tr w:rsidR="00AD67E7" w:rsidRPr="00CA3B92" w:rsidTr="00433421">
        <w:tc>
          <w:tcPr>
            <w:tcW w:w="834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№</w:t>
            </w:r>
          </w:p>
        </w:tc>
        <w:tc>
          <w:tcPr>
            <w:tcW w:w="563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Ф.И.</w:t>
            </w:r>
          </w:p>
        </w:tc>
        <w:tc>
          <w:tcPr>
            <w:tcW w:w="3248" w:type="dxa"/>
            <w:gridSpan w:val="2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Нервное напряжение</w:t>
            </w:r>
          </w:p>
        </w:tc>
        <w:tc>
          <w:tcPr>
            <w:tcW w:w="839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Сдвиг «+», «-», «0».</w:t>
            </w:r>
          </w:p>
        </w:tc>
        <w:tc>
          <w:tcPr>
            <w:tcW w:w="3248" w:type="dxa"/>
            <w:gridSpan w:val="2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Мышечная синергия</w:t>
            </w:r>
          </w:p>
        </w:tc>
        <w:tc>
          <w:tcPr>
            <w:tcW w:w="839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Сдвиг «+», «-», «0».</w:t>
            </w:r>
          </w:p>
        </w:tc>
      </w:tr>
      <w:tr w:rsidR="00AD67E7" w:rsidRPr="00CA3B92" w:rsidTr="00433421">
        <w:tc>
          <w:tcPr>
            <w:tcW w:w="834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563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1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А.Т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48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83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115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137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2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А.А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109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121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262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3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Б.Р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99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76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160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169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4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В.Г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32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96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320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5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З.Б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57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41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66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77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6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И.Н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94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93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136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152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83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7</w:t>
            </w:r>
          </w:p>
        </w:tc>
        <w:tc>
          <w:tcPr>
            <w:tcW w:w="563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И.У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79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27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130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75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1397" w:type="dxa"/>
            <w:gridSpan w:val="2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 xml:space="preserve">Критерии сдвига </w:t>
            </w:r>
          </w:p>
        </w:tc>
        <w:tc>
          <w:tcPr>
            <w:tcW w:w="4087" w:type="dxa"/>
            <w:gridSpan w:val="3"/>
          </w:tcPr>
          <w:p w:rsidR="00AD67E7" w:rsidRPr="00433421" w:rsidRDefault="00AD67E7" w:rsidP="00433421">
            <w:pPr>
              <w:ind w:firstLine="0"/>
              <w:rPr>
                <w:b/>
                <w:bCs/>
                <w:szCs w:val="28"/>
              </w:rPr>
            </w:pPr>
            <w:r w:rsidRPr="00433421">
              <w:rPr>
                <w:bCs/>
                <w:szCs w:val="28"/>
                <w:lang w:val="en-US"/>
              </w:rPr>
              <w:t>Z=</w:t>
            </w:r>
            <w:r w:rsidRPr="00433421">
              <w:rPr>
                <w:bCs/>
                <w:szCs w:val="28"/>
              </w:rPr>
              <w:t>4,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  <w:r w:rsidRPr="00433421">
              <w:rPr>
                <w:bCs/>
                <w:szCs w:val="28"/>
              </w:rPr>
              <w:t xml:space="preserve">; </w:t>
            </w:r>
            <w:r w:rsidRPr="00433421">
              <w:rPr>
                <w:bCs/>
                <w:szCs w:val="28"/>
                <w:lang w:val="en-US"/>
              </w:rPr>
              <w:t>W=</w:t>
            </w:r>
            <w:r w:rsidRPr="00433421">
              <w:rPr>
                <w:bCs/>
                <w:szCs w:val="28"/>
              </w:rPr>
              <w:t>12,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</w:p>
        </w:tc>
        <w:tc>
          <w:tcPr>
            <w:tcW w:w="4087" w:type="dxa"/>
            <w:gridSpan w:val="3"/>
          </w:tcPr>
          <w:p w:rsidR="00AD67E7" w:rsidRPr="001D000D" w:rsidRDefault="00AD67E7" w:rsidP="00433421">
            <w:pPr>
              <w:ind w:firstLine="0"/>
              <w:rPr>
                <w:bCs/>
                <w:szCs w:val="28"/>
              </w:rPr>
            </w:pPr>
            <w:r w:rsidRPr="001D000D">
              <w:rPr>
                <w:bCs/>
                <w:szCs w:val="28"/>
                <w:lang w:val="en-US"/>
              </w:rPr>
              <w:t>Z=</w:t>
            </w:r>
            <w:r w:rsidRPr="001D000D">
              <w:rPr>
                <w:bCs/>
                <w:szCs w:val="28"/>
              </w:rPr>
              <w:t>1, р</w:t>
            </w:r>
            <w:r w:rsidRPr="001D000D">
              <w:rPr>
                <w:bCs/>
                <w:szCs w:val="28"/>
                <w:lang w:val="en-US"/>
              </w:rPr>
              <w:t>&lt;0</w:t>
            </w:r>
            <w:r w:rsidRPr="001D000D">
              <w:rPr>
                <w:bCs/>
                <w:szCs w:val="28"/>
              </w:rPr>
              <w:t>,</w:t>
            </w:r>
            <w:r w:rsidRPr="001D000D">
              <w:rPr>
                <w:bCs/>
                <w:szCs w:val="28"/>
                <w:lang w:val="en-US"/>
              </w:rPr>
              <w:t>05</w:t>
            </w:r>
            <w:r w:rsidRPr="001D000D">
              <w:rPr>
                <w:bCs/>
                <w:szCs w:val="28"/>
              </w:rPr>
              <w:t xml:space="preserve">; </w:t>
            </w:r>
            <w:r w:rsidRPr="001D000D">
              <w:rPr>
                <w:bCs/>
                <w:szCs w:val="28"/>
                <w:lang w:val="en-US"/>
              </w:rPr>
              <w:t>W=</w:t>
            </w:r>
            <w:r w:rsidRPr="001D000D">
              <w:rPr>
                <w:bCs/>
                <w:szCs w:val="28"/>
              </w:rPr>
              <w:t>1, р</w:t>
            </w:r>
            <w:r w:rsidRPr="001D000D">
              <w:rPr>
                <w:bCs/>
                <w:szCs w:val="28"/>
                <w:lang w:val="en-US"/>
              </w:rPr>
              <w:t>&lt;0</w:t>
            </w:r>
            <w:r w:rsidRPr="001D000D">
              <w:rPr>
                <w:bCs/>
                <w:szCs w:val="28"/>
              </w:rPr>
              <w:t>,</w:t>
            </w:r>
            <w:r w:rsidRPr="001D000D">
              <w:rPr>
                <w:bCs/>
                <w:szCs w:val="28"/>
                <w:lang w:val="en-US"/>
              </w:rPr>
              <w:t>05</w:t>
            </w:r>
          </w:p>
        </w:tc>
      </w:tr>
    </w:tbl>
    <w:p w:rsidR="00AD67E7" w:rsidRDefault="00AD67E7" w:rsidP="000D0986">
      <w:pPr>
        <w:rPr>
          <w:bCs/>
        </w:rPr>
      </w:pPr>
      <w:r w:rsidRPr="00674268">
        <w:rPr>
          <w:bCs/>
        </w:rPr>
        <w:lastRenderedPageBreak/>
        <w:t>По д</w:t>
      </w:r>
      <w:r>
        <w:rPr>
          <w:bCs/>
        </w:rPr>
        <w:t>анным представленным в таблице 8</w:t>
      </w:r>
      <w:r w:rsidRPr="00674268">
        <w:rPr>
          <w:bCs/>
        </w:rPr>
        <w:t xml:space="preserve"> видно, что показатели нервного напряжения после нагрузки у</w:t>
      </w:r>
      <w:r>
        <w:rPr>
          <w:bCs/>
        </w:rPr>
        <w:t xml:space="preserve"> А.Т., А.А., В.Г. стали выше, значит выполнение двойной задачи для учащихся является высокой нагрузкой для психоэмоционального состояния</w:t>
      </w:r>
      <w:r w:rsidRPr="00674268">
        <w:rPr>
          <w:bCs/>
        </w:rPr>
        <w:t>.</w:t>
      </w:r>
      <w:r w:rsidRPr="000D0986">
        <w:rPr>
          <w:bCs/>
        </w:rPr>
        <w:t xml:space="preserve"> У остальных учащихся результат после нагрузки стал ниже, </w:t>
      </w:r>
      <w:r>
        <w:rPr>
          <w:bCs/>
        </w:rPr>
        <w:t>психоэмоциональная</w:t>
      </w:r>
      <w:r w:rsidRPr="000D0986">
        <w:rPr>
          <w:bCs/>
        </w:rPr>
        <w:t xml:space="preserve"> нагрузка для них низкая. </w:t>
      </w:r>
      <w:r>
        <w:rPr>
          <w:bCs/>
        </w:rPr>
        <w:t xml:space="preserve">Статистический уровень значимости </w:t>
      </w:r>
      <w:r w:rsidRPr="00674268">
        <w:rPr>
          <w:bCs/>
        </w:rPr>
        <w:t xml:space="preserve">р&gt;0,05 </w:t>
      </w:r>
      <w:r>
        <w:rPr>
          <w:bCs/>
        </w:rPr>
        <w:t>— это</w:t>
      </w:r>
      <w:r w:rsidRPr="000D0986">
        <w:rPr>
          <w:bCs/>
        </w:rPr>
        <w:t xml:space="preserve"> означает что полученные данные нервного напряжения после эксперимента </w:t>
      </w:r>
      <w:r>
        <w:rPr>
          <w:bCs/>
        </w:rPr>
        <w:t xml:space="preserve">выполнение двойной задачи с открытыми глазами </w:t>
      </w:r>
      <w:r w:rsidRPr="000D0986">
        <w:rPr>
          <w:bCs/>
        </w:rPr>
        <w:t>являются недостоверными</w:t>
      </w:r>
      <w:r>
        <w:rPr>
          <w:bCs/>
        </w:rPr>
        <w:t>.</w:t>
      </w:r>
      <w:r w:rsidRPr="00674268">
        <w:rPr>
          <w:bCs/>
        </w:rPr>
        <w:t xml:space="preserve"> В мышечной синергии после нагрузки показатели</w:t>
      </w:r>
      <w:r>
        <w:rPr>
          <w:bCs/>
        </w:rPr>
        <w:t xml:space="preserve"> всех учащихся изменились положительно, все учащиеся благоприятно переносят данную нагрузку. За исключением И.У. у данного учащегося </w:t>
      </w:r>
      <w:r w:rsidRPr="00674268">
        <w:rPr>
          <w:bCs/>
        </w:rPr>
        <w:t xml:space="preserve">показатели мышечной синергии после нагрузки стали ниже, значит нагрузка для низ </w:t>
      </w:r>
      <w:r>
        <w:rPr>
          <w:bCs/>
        </w:rPr>
        <w:t>высокая</w:t>
      </w:r>
      <w:r w:rsidRPr="00674268">
        <w:rPr>
          <w:bCs/>
        </w:rPr>
        <w:t xml:space="preserve">. </w:t>
      </w:r>
      <w:r>
        <w:rPr>
          <w:bCs/>
        </w:rPr>
        <w:t xml:space="preserve">Статистический уровень значимости </w:t>
      </w:r>
      <w:r w:rsidRPr="00674268">
        <w:rPr>
          <w:bCs/>
        </w:rPr>
        <w:t xml:space="preserve">р&gt;0,05 </w:t>
      </w:r>
      <w:r>
        <w:rPr>
          <w:bCs/>
        </w:rPr>
        <w:t>— это</w:t>
      </w:r>
      <w:r w:rsidRPr="00674268">
        <w:rPr>
          <w:bCs/>
        </w:rPr>
        <w:t xml:space="preserve"> означает что полученные данные мышечной синергии </w:t>
      </w:r>
      <w:r>
        <w:rPr>
          <w:bCs/>
        </w:rPr>
        <w:t>выполнение двойной задачи с открытыми глазами достоверны.</w:t>
      </w:r>
    </w:p>
    <w:p w:rsidR="00AD67E7" w:rsidRDefault="00AD67E7" w:rsidP="000D0986">
      <w:pPr>
        <w:ind w:firstLine="0"/>
        <w:rPr>
          <w:bCs/>
        </w:rPr>
      </w:pPr>
    </w:p>
    <w:p w:rsidR="00AD67E7" w:rsidRDefault="00AD67E7" w:rsidP="00A50086">
      <w:pPr>
        <w:jc w:val="center"/>
        <w:rPr>
          <w:bCs/>
        </w:rPr>
      </w:pPr>
      <w:r>
        <w:rPr>
          <w:bCs/>
        </w:rPr>
        <w:t xml:space="preserve">Таблица 9 Психоэмоциональное состояние </w:t>
      </w:r>
      <w:r w:rsidR="0051582D">
        <w:t>обучающихся</w:t>
      </w:r>
      <w:r>
        <w:rPr>
          <w:bCs/>
        </w:rPr>
        <w:t xml:space="preserve"> с нарушениями интеллекта в пробе Ромберга с закрытыми глазами после выполнения двойной задачи (стандартной физической нагрузки и арифметических подсчетов) в конце эксперимента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"/>
        <w:gridCol w:w="727"/>
        <w:gridCol w:w="1704"/>
        <w:gridCol w:w="1704"/>
        <w:gridCol w:w="874"/>
        <w:gridCol w:w="1704"/>
        <w:gridCol w:w="1704"/>
        <w:gridCol w:w="874"/>
      </w:tblGrid>
      <w:tr w:rsidR="00AD67E7" w:rsidRPr="00CA3B92" w:rsidTr="00433421">
        <w:tc>
          <w:tcPr>
            <w:tcW w:w="698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№</w:t>
            </w:r>
          </w:p>
        </w:tc>
        <w:tc>
          <w:tcPr>
            <w:tcW w:w="699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Ф.И.</w:t>
            </w:r>
          </w:p>
        </w:tc>
        <w:tc>
          <w:tcPr>
            <w:tcW w:w="3248" w:type="dxa"/>
            <w:gridSpan w:val="2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Нервное напряжение</w:t>
            </w:r>
          </w:p>
        </w:tc>
        <w:tc>
          <w:tcPr>
            <w:tcW w:w="839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Сдвиг «+», «-», «0».</w:t>
            </w:r>
          </w:p>
        </w:tc>
        <w:tc>
          <w:tcPr>
            <w:tcW w:w="3248" w:type="dxa"/>
            <w:gridSpan w:val="2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Мышечная синергия</w:t>
            </w:r>
          </w:p>
        </w:tc>
        <w:tc>
          <w:tcPr>
            <w:tcW w:w="839" w:type="dxa"/>
            <w:vMerge w:val="restart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Сдвиг «+», «-», «0».</w:t>
            </w:r>
          </w:p>
        </w:tc>
      </w:tr>
      <w:tr w:rsidR="00AD67E7" w:rsidRPr="00CA3B92" w:rsidTr="00433421">
        <w:tc>
          <w:tcPr>
            <w:tcW w:w="698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699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</w:p>
        </w:tc>
      </w:tr>
      <w:tr w:rsidR="00AD67E7" w:rsidRPr="00CA3B92" w:rsidTr="00433421">
        <w:tc>
          <w:tcPr>
            <w:tcW w:w="698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1</w:t>
            </w:r>
          </w:p>
        </w:tc>
        <w:tc>
          <w:tcPr>
            <w:tcW w:w="69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А.Т.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33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37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159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170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698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2</w:t>
            </w:r>
          </w:p>
        </w:tc>
        <w:tc>
          <w:tcPr>
            <w:tcW w:w="69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А.А.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50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103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89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204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698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3</w:t>
            </w:r>
          </w:p>
        </w:tc>
        <w:tc>
          <w:tcPr>
            <w:tcW w:w="69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Б.Р.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58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31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318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80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698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4</w:t>
            </w:r>
          </w:p>
        </w:tc>
        <w:tc>
          <w:tcPr>
            <w:tcW w:w="69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В.Г.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32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50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77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150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698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lastRenderedPageBreak/>
              <w:t>5</w:t>
            </w:r>
          </w:p>
        </w:tc>
        <w:tc>
          <w:tcPr>
            <w:tcW w:w="69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З.Б.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32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60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57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91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698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6</w:t>
            </w:r>
          </w:p>
        </w:tc>
        <w:tc>
          <w:tcPr>
            <w:tcW w:w="69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И.Н.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48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90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111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140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+</w:t>
            </w:r>
          </w:p>
        </w:tc>
      </w:tr>
      <w:tr w:rsidR="00AD67E7" w:rsidRPr="00CA3B92" w:rsidTr="00433421">
        <w:tc>
          <w:tcPr>
            <w:tcW w:w="698" w:type="dxa"/>
          </w:tcPr>
          <w:p w:rsidR="00AD67E7" w:rsidRPr="00433421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7</w:t>
            </w:r>
          </w:p>
        </w:tc>
        <w:tc>
          <w:tcPr>
            <w:tcW w:w="699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И.У.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45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23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85</w:t>
            </w:r>
          </w:p>
        </w:tc>
        <w:tc>
          <w:tcPr>
            <w:tcW w:w="1624" w:type="dxa"/>
          </w:tcPr>
          <w:p w:rsidR="00AD67E7" w:rsidRPr="00433421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433421">
              <w:rPr>
                <w:szCs w:val="28"/>
              </w:rPr>
              <w:t>42</w:t>
            </w:r>
          </w:p>
        </w:tc>
        <w:tc>
          <w:tcPr>
            <w:tcW w:w="839" w:type="dxa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>-</w:t>
            </w:r>
          </w:p>
        </w:tc>
      </w:tr>
      <w:tr w:rsidR="00AD67E7" w:rsidRPr="00CA3B92" w:rsidTr="00433421">
        <w:tc>
          <w:tcPr>
            <w:tcW w:w="1397" w:type="dxa"/>
            <w:gridSpan w:val="2"/>
          </w:tcPr>
          <w:p w:rsidR="00AD67E7" w:rsidRPr="00433421" w:rsidRDefault="00AD67E7" w:rsidP="00433421">
            <w:pPr>
              <w:ind w:firstLine="0"/>
              <w:rPr>
                <w:bCs/>
                <w:szCs w:val="28"/>
              </w:rPr>
            </w:pPr>
            <w:r w:rsidRPr="00433421">
              <w:rPr>
                <w:bCs/>
                <w:szCs w:val="28"/>
              </w:rPr>
              <w:t xml:space="preserve">Критерии сдвига </w:t>
            </w:r>
          </w:p>
        </w:tc>
        <w:tc>
          <w:tcPr>
            <w:tcW w:w="4087" w:type="dxa"/>
            <w:gridSpan w:val="3"/>
          </w:tcPr>
          <w:p w:rsidR="00AD67E7" w:rsidRPr="00433421" w:rsidRDefault="00AD67E7" w:rsidP="00433421">
            <w:pPr>
              <w:ind w:firstLine="0"/>
              <w:rPr>
                <w:b/>
                <w:bCs/>
                <w:szCs w:val="28"/>
              </w:rPr>
            </w:pPr>
            <w:r w:rsidRPr="00433421">
              <w:rPr>
                <w:bCs/>
                <w:szCs w:val="28"/>
                <w:lang w:val="en-US"/>
              </w:rPr>
              <w:t>Z=</w:t>
            </w:r>
            <w:r w:rsidRPr="00433421">
              <w:rPr>
                <w:bCs/>
                <w:szCs w:val="28"/>
              </w:rPr>
              <w:t>2,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  <w:r w:rsidRPr="00433421">
              <w:rPr>
                <w:bCs/>
                <w:szCs w:val="28"/>
              </w:rPr>
              <w:t xml:space="preserve">; </w:t>
            </w:r>
            <w:r w:rsidRPr="00433421">
              <w:rPr>
                <w:bCs/>
                <w:szCs w:val="28"/>
                <w:lang w:val="en-US"/>
              </w:rPr>
              <w:t>W=</w:t>
            </w:r>
            <w:r w:rsidRPr="00433421">
              <w:rPr>
                <w:bCs/>
                <w:szCs w:val="28"/>
              </w:rPr>
              <w:t>7,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</w:p>
        </w:tc>
        <w:tc>
          <w:tcPr>
            <w:tcW w:w="4087" w:type="dxa"/>
            <w:gridSpan w:val="3"/>
          </w:tcPr>
          <w:p w:rsidR="00AD67E7" w:rsidRPr="00433421" w:rsidRDefault="00AD67E7" w:rsidP="00433421">
            <w:pPr>
              <w:ind w:firstLine="0"/>
              <w:rPr>
                <w:b/>
                <w:bCs/>
                <w:szCs w:val="28"/>
              </w:rPr>
            </w:pPr>
            <w:r w:rsidRPr="00433421">
              <w:rPr>
                <w:bCs/>
                <w:szCs w:val="28"/>
                <w:lang w:val="en-US"/>
              </w:rPr>
              <w:t>Z=</w:t>
            </w:r>
            <w:r w:rsidRPr="00433421">
              <w:rPr>
                <w:bCs/>
                <w:szCs w:val="28"/>
              </w:rPr>
              <w:t>2,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  <w:r w:rsidRPr="00433421">
              <w:rPr>
                <w:bCs/>
                <w:szCs w:val="28"/>
              </w:rPr>
              <w:t xml:space="preserve">; </w:t>
            </w:r>
            <w:r w:rsidRPr="00433421">
              <w:rPr>
                <w:bCs/>
                <w:szCs w:val="28"/>
                <w:lang w:val="en-US"/>
              </w:rPr>
              <w:t>W=</w:t>
            </w:r>
            <w:r w:rsidRPr="00433421">
              <w:rPr>
                <w:bCs/>
                <w:szCs w:val="28"/>
              </w:rPr>
              <w:t>7, р</w:t>
            </w:r>
            <w:r w:rsidRPr="00433421">
              <w:rPr>
                <w:bCs/>
                <w:szCs w:val="28"/>
                <w:lang w:val="en-US"/>
              </w:rPr>
              <w:t>&gt;0</w:t>
            </w:r>
            <w:r w:rsidRPr="00433421">
              <w:rPr>
                <w:bCs/>
                <w:szCs w:val="28"/>
              </w:rPr>
              <w:t>,</w:t>
            </w:r>
            <w:r w:rsidRPr="00433421">
              <w:rPr>
                <w:bCs/>
                <w:szCs w:val="28"/>
                <w:lang w:val="en-US"/>
              </w:rPr>
              <w:t>05</w:t>
            </w:r>
          </w:p>
        </w:tc>
      </w:tr>
    </w:tbl>
    <w:p w:rsidR="00AD67E7" w:rsidRDefault="00AD67E7" w:rsidP="003A66EC">
      <w:pPr>
        <w:ind w:firstLine="0"/>
        <w:rPr>
          <w:bCs/>
        </w:rPr>
      </w:pPr>
    </w:p>
    <w:p w:rsidR="00AD67E7" w:rsidRDefault="00AD67E7" w:rsidP="003A66EC">
      <w:pPr>
        <w:rPr>
          <w:bCs/>
        </w:rPr>
      </w:pPr>
      <w:r w:rsidRPr="00674268">
        <w:rPr>
          <w:bCs/>
        </w:rPr>
        <w:t>По д</w:t>
      </w:r>
      <w:r>
        <w:rPr>
          <w:bCs/>
        </w:rPr>
        <w:t>анным представленным в таблице 9</w:t>
      </w:r>
      <w:r w:rsidRPr="00674268">
        <w:rPr>
          <w:bCs/>
        </w:rPr>
        <w:t xml:space="preserve"> видно, что показатели нервного напряжения после нагрузки у</w:t>
      </w:r>
      <w:r>
        <w:rPr>
          <w:bCs/>
        </w:rPr>
        <w:t xml:space="preserve"> Б.Р., И.У. стали ниже, психоэмоциональная</w:t>
      </w:r>
      <w:r w:rsidRPr="000D0986">
        <w:rPr>
          <w:bCs/>
        </w:rPr>
        <w:t xml:space="preserve"> нагрузка для них низкая</w:t>
      </w:r>
      <w:r>
        <w:rPr>
          <w:bCs/>
        </w:rPr>
        <w:t>. У остальных учащихся показатели нервного напряжения после нагрузки стали выше, это значит выполнение двойной задачи для учащихся является высокой нагрузкой для психоэмоционального состояния</w:t>
      </w:r>
      <w:r w:rsidRPr="000D0986">
        <w:rPr>
          <w:bCs/>
        </w:rPr>
        <w:t xml:space="preserve">. </w:t>
      </w:r>
      <w:r w:rsidRPr="000D0986">
        <w:rPr>
          <w:bCs/>
          <w:lang w:val="en-US"/>
        </w:rPr>
        <w:t>p</w:t>
      </w:r>
      <w:r w:rsidRPr="000D0986">
        <w:rPr>
          <w:bCs/>
        </w:rPr>
        <w:t xml:space="preserve"> &gt;0,05, это означает что полученные данные нервного напряжения после эксперимента </w:t>
      </w:r>
      <w:r>
        <w:rPr>
          <w:bCs/>
        </w:rPr>
        <w:t xml:space="preserve">выполнение двойной задачи с закрытыми глазами </w:t>
      </w:r>
      <w:r w:rsidRPr="000D0986">
        <w:rPr>
          <w:bCs/>
        </w:rPr>
        <w:t>являются недостоверными</w:t>
      </w:r>
      <w:r>
        <w:rPr>
          <w:bCs/>
        </w:rPr>
        <w:t>.</w:t>
      </w:r>
      <w:r w:rsidRPr="00674268">
        <w:rPr>
          <w:bCs/>
        </w:rPr>
        <w:t xml:space="preserve"> В мышечной синергии после нагрузки показатели</w:t>
      </w:r>
      <w:r>
        <w:rPr>
          <w:bCs/>
        </w:rPr>
        <w:t xml:space="preserve"> всех учащихся изменились положительно, все учащиеся благоприятно переносят данную нагрузку. За исключением И.У. и Б.Р. у данных учащихся </w:t>
      </w:r>
      <w:r w:rsidRPr="00674268">
        <w:rPr>
          <w:bCs/>
        </w:rPr>
        <w:t xml:space="preserve">показатели мышечной синергии после нагрузки стали ниже, значит нагрузка для низ </w:t>
      </w:r>
      <w:r>
        <w:rPr>
          <w:bCs/>
        </w:rPr>
        <w:t>высокая</w:t>
      </w:r>
      <w:r w:rsidRPr="00674268">
        <w:rPr>
          <w:bCs/>
        </w:rPr>
        <w:t xml:space="preserve">. </w:t>
      </w:r>
      <w:r w:rsidRPr="000D0986">
        <w:rPr>
          <w:bCs/>
        </w:rPr>
        <w:t>р</w:t>
      </w:r>
      <w:r w:rsidRPr="00791492">
        <w:rPr>
          <w:bCs/>
        </w:rPr>
        <w:t>&gt;</w:t>
      </w:r>
      <w:r w:rsidRPr="000D0986">
        <w:rPr>
          <w:bCs/>
        </w:rPr>
        <w:t>0,05</w:t>
      </w:r>
      <w:r>
        <w:rPr>
          <w:bCs/>
        </w:rPr>
        <w:t xml:space="preserve"> </w:t>
      </w:r>
      <w:r w:rsidRPr="00674268">
        <w:rPr>
          <w:bCs/>
        </w:rPr>
        <w:t xml:space="preserve">это означает что полученные данные мышечной синергии </w:t>
      </w:r>
      <w:r>
        <w:rPr>
          <w:bCs/>
        </w:rPr>
        <w:t>выполнение двойной задачи с закрытыми глазами недостоверны.</w:t>
      </w:r>
    </w:p>
    <w:p w:rsidR="00AD67E7" w:rsidRDefault="00AD67E7" w:rsidP="00CF552E">
      <w:pPr>
        <w:jc w:val="center"/>
        <w:rPr>
          <w:bCs/>
        </w:rPr>
      </w:pPr>
    </w:p>
    <w:p w:rsidR="00AD67E7" w:rsidRDefault="00AD67E7" w:rsidP="00CF552E">
      <w:pPr>
        <w:jc w:val="center"/>
        <w:rPr>
          <w:bCs/>
        </w:rPr>
      </w:pPr>
      <w:r>
        <w:rPr>
          <w:bCs/>
        </w:rPr>
        <w:t xml:space="preserve">Таблица 10 Психоэмоциональное состояние </w:t>
      </w:r>
      <w:r w:rsidR="0051582D">
        <w:t>обучающихся</w:t>
      </w:r>
      <w:r>
        <w:rPr>
          <w:bCs/>
        </w:rPr>
        <w:t xml:space="preserve"> с нарушениями интеллекта в пробе Ромберга покачиваясь вперед-назад с закрытыми глазами после выполнения двойной задачи (стандартной физической нагрузки и арифметических подсчетов) в конце эксперимента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"/>
        <w:gridCol w:w="727"/>
        <w:gridCol w:w="1704"/>
        <w:gridCol w:w="1704"/>
        <w:gridCol w:w="874"/>
        <w:gridCol w:w="1704"/>
        <w:gridCol w:w="1704"/>
        <w:gridCol w:w="874"/>
      </w:tblGrid>
      <w:tr w:rsidR="00AD67E7" w:rsidRPr="003F7BFA" w:rsidTr="00433421">
        <w:tc>
          <w:tcPr>
            <w:tcW w:w="714" w:type="dxa"/>
            <w:vMerge w:val="restart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№</w:t>
            </w:r>
          </w:p>
        </w:tc>
        <w:tc>
          <w:tcPr>
            <w:tcW w:w="683" w:type="dxa"/>
            <w:vMerge w:val="restart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Ф.И.</w:t>
            </w:r>
          </w:p>
        </w:tc>
        <w:tc>
          <w:tcPr>
            <w:tcW w:w="3248" w:type="dxa"/>
            <w:gridSpan w:val="2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Нервное напряжение</w:t>
            </w:r>
          </w:p>
        </w:tc>
        <w:tc>
          <w:tcPr>
            <w:tcW w:w="839" w:type="dxa"/>
            <w:vMerge w:val="restart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 xml:space="preserve">Сдвиг «+», «-», </w:t>
            </w:r>
            <w:r w:rsidRPr="003F7BFA">
              <w:rPr>
                <w:bCs/>
                <w:szCs w:val="28"/>
              </w:rPr>
              <w:lastRenderedPageBreak/>
              <w:t>«0».</w:t>
            </w:r>
          </w:p>
        </w:tc>
        <w:tc>
          <w:tcPr>
            <w:tcW w:w="3248" w:type="dxa"/>
            <w:gridSpan w:val="2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lastRenderedPageBreak/>
              <w:t>Мышечная синергия</w:t>
            </w:r>
          </w:p>
        </w:tc>
        <w:tc>
          <w:tcPr>
            <w:tcW w:w="839" w:type="dxa"/>
            <w:vMerge w:val="restart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 xml:space="preserve">Сдвиг «+», «-», </w:t>
            </w:r>
            <w:r w:rsidRPr="003F7BFA">
              <w:rPr>
                <w:bCs/>
                <w:szCs w:val="28"/>
              </w:rPr>
              <w:lastRenderedPageBreak/>
              <w:t>«0».</w:t>
            </w:r>
          </w:p>
        </w:tc>
      </w:tr>
      <w:tr w:rsidR="00AD67E7" w:rsidRPr="003F7BFA" w:rsidTr="00433421">
        <w:tc>
          <w:tcPr>
            <w:tcW w:w="714" w:type="dxa"/>
            <w:vMerge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683" w:type="dxa"/>
            <w:vMerge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624" w:type="dxa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До эксперимента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После эксперимента</w:t>
            </w:r>
          </w:p>
        </w:tc>
        <w:tc>
          <w:tcPr>
            <w:tcW w:w="839" w:type="dxa"/>
            <w:vMerge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</w:p>
        </w:tc>
      </w:tr>
      <w:tr w:rsidR="00AD67E7" w:rsidRPr="003F7BFA" w:rsidTr="00433421">
        <w:tc>
          <w:tcPr>
            <w:tcW w:w="714" w:type="dxa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lastRenderedPageBreak/>
              <w:t>1</w:t>
            </w:r>
          </w:p>
        </w:tc>
        <w:tc>
          <w:tcPr>
            <w:tcW w:w="683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А.Т.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14,8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12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-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91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74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-</w:t>
            </w:r>
          </w:p>
        </w:tc>
      </w:tr>
      <w:tr w:rsidR="00AD67E7" w:rsidRPr="003F7BFA" w:rsidTr="00433421">
        <w:tc>
          <w:tcPr>
            <w:tcW w:w="714" w:type="dxa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2</w:t>
            </w:r>
          </w:p>
        </w:tc>
        <w:tc>
          <w:tcPr>
            <w:tcW w:w="683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А.А.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15,5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14,1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-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85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132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+</w:t>
            </w:r>
          </w:p>
        </w:tc>
      </w:tr>
      <w:tr w:rsidR="00AD67E7" w:rsidRPr="003F7BFA" w:rsidTr="00433421">
        <w:tc>
          <w:tcPr>
            <w:tcW w:w="714" w:type="dxa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3</w:t>
            </w:r>
          </w:p>
        </w:tc>
        <w:tc>
          <w:tcPr>
            <w:tcW w:w="683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Б.Р.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16,5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18,1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72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161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+</w:t>
            </w:r>
          </w:p>
        </w:tc>
      </w:tr>
      <w:tr w:rsidR="00AD67E7" w:rsidRPr="003F7BFA" w:rsidTr="00433421">
        <w:tc>
          <w:tcPr>
            <w:tcW w:w="714" w:type="dxa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4</w:t>
            </w:r>
          </w:p>
        </w:tc>
        <w:tc>
          <w:tcPr>
            <w:tcW w:w="683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В.Г.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20,8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22,5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176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100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-</w:t>
            </w:r>
          </w:p>
        </w:tc>
      </w:tr>
      <w:tr w:rsidR="00AD67E7" w:rsidRPr="003F7BFA" w:rsidTr="00433421">
        <w:tc>
          <w:tcPr>
            <w:tcW w:w="714" w:type="dxa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5</w:t>
            </w:r>
          </w:p>
        </w:tc>
        <w:tc>
          <w:tcPr>
            <w:tcW w:w="683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З.Б.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19,3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22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83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68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-</w:t>
            </w:r>
          </w:p>
        </w:tc>
      </w:tr>
      <w:tr w:rsidR="00AD67E7" w:rsidRPr="003F7BFA" w:rsidTr="00433421">
        <w:tc>
          <w:tcPr>
            <w:tcW w:w="714" w:type="dxa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6</w:t>
            </w:r>
          </w:p>
        </w:tc>
        <w:tc>
          <w:tcPr>
            <w:tcW w:w="683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И.Н.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16,7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17,9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58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108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+</w:t>
            </w:r>
          </w:p>
        </w:tc>
      </w:tr>
      <w:tr w:rsidR="00AD67E7" w:rsidRPr="003F7BFA" w:rsidTr="00433421">
        <w:tc>
          <w:tcPr>
            <w:tcW w:w="714" w:type="dxa"/>
          </w:tcPr>
          <w:p w:rsidR="00AD67E7" w:rsidRPr="003F7BFA" w:rsidRDefault="00AD67E7" w:rsidP="00433421">
            <w:pPr>
              <w:ind w:firstLine="0"/>
              <w:jc w:val="center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7</w:t>
            </w:r>
          </w:p>
        </w:tc>
        <w:tc>
          <w:tcPr>
            <w:tcW w:w="683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И.У.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17,2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18,1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+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82</w:t>
            </w:r>
          </w:p>
        </w:tc>
        <w:tc>
          <w:tcPr>
            <w:tcW w:w="1624" w:type="dxa"/>
          </w:tcPr>
          <w:p w:rsidR="00AD67E7" w:rsidRPr="003F7BFA" w:rsidRDefault="00AD67E7" w:rsidP="00433421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3F7BFA">
              <w:rPr>
                <w:szCs w:val="28"/>
              </w:rPr>
              <w:t>52</w:t>
            </w:r>
          </w:p>
        </w:tc>
        <w:tc>
          <w:tcPr>
            <w:tcW w:w="839" w:type="dxa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>-</w:t>
            </w:r>
          </w:p>
        </w:tc>
      </w:tr>
      <w:tr w:rsidR="00AD67E7" w:rsidRPr="003F7BFA" w:rsidTr="00433421">
        <w:tc>
          <w:tcPr>
            <w:tcW w:w="1397" w:type="dxa"/>
            <w:gridSpan w:val="2"/>
          </w:tcPr>
          <w:p w:rsidR="00AD67E7" w:rsidRPr="003F7BFA" w:rsidRDefault="00AD67E7" w:rsidP="00433421">
            <w:pPr>
              <w:ind w:firstLine="0"/>
              <w:rPr>
                <w:bCs/>
                <w:szCs w:val="28"/>
              </w:rPr>
            </w:pPr>
            <w:r w:rsidRPr="003F7BFA">
              <w:rPr>
                <w:bCs/>
                <w:szCs w:val="28"/>
              </w:rPr>
              <w:t xml:space="preserve">Критерии сдвига </w:t>
            </w:r>
          </w:p>
        </w:tc>
        <w:tc>
          <w:tcPr>
            <w:tcW w:w="4087" w:type="dxa"/>
            <w:gridSpan w:val="3"/>
          </w:tcPr>
          <w:p w:rsidR="00AD67E7" w:rsidRPr="003F7BFA" w:rsidRDefault="00AD67E7" w:rsidP="00433421">
            <w:pPr>
              <w:ind w:firstLine="0"/>
              <w:rPr>
                <w:b/>
                <w:bCs/>
                <w:szCs w:val="28"/>
              </w:rPr>
            </w:pPr>
            <w:r w:rsidRPr="003F7BFA">
              <w:rPr>
                <w:bCs/>
                <w:szCs w:val="28"/>
                <w:lang w:val="en-US"/>
              </w:rPr>
              <w:t>Z=</w:t>
            </w:r>
            <w:r w:rsidRPr="003F7BFA">
              <w:rPr>
                <w:bCs/>
                <w:szCs w:val="28"/>
              </w:rPr>
              <w:t>2, р</w:t>
            </w:r>
            <w:r w:rsidRPr="003F7BFA">
              <w:rPr>
                <w:bCs/>
                <w:szCs w:val="28"/>
                <w:lang w:val="en-US"/>
              </w:rPr>
              <w:t>&gt;0</w:t>
            </w:r>
            <w:r w:rsidRPr="003F7BFA">
              <w:rPr>
                <w:bCs/>
                <w:szCs w:val="28"/>
              </w:rPr>
              <w:t>,</w:t>
            </w:r>
            <w:r w:rsidRPr="003F7BFA">
              <w:rPr>
                <w:bCs/>
                <w:szCs w:val="28"/>
                <w:lang w:val="en-US"/>
              </w:rPr>
              <w:t>05</w:t>
            </w:r>
            <w:r w:rsidRPr="003F7BFA">
              <w:rPr>
                <w:bCs/>
                <w:szCs w:val="28"/>
              </w:rPr>
              <w:t xml:space="preserve">; </w:t>
            </w:r>
            <w:r w:rsidRPr="003F7BFA">
              <w:rPr>
                <w:bCs/>
                <w:szCs w:val="28"/>
                <w:lang w:val="en-US"/>
              </w:rPr>
              <w:t>W=</w:t>
            </w:r>
            <w:r w:rsidRPr="003F7BFA">
              <w:rPr>
                <w:bCs/>
                <w:szCs w:val="28"/>
              </w:rPr>
              <w:t>7, р</w:t>
            </w:r>
            <w:r w:rsidRPr="003F7BFA">
              <w:rPr>
                <w:bCs/>
                <w:szCs w:val="28"/>
                <w:lang w:val="en-US"/>
              </w:rPr>
              <w:t>&gt;0</w:t>
            </w:r>
            <w:r w:rsidRPr="003F7BFA">
              <w:rPr>
                <w:bCs/>
                <w:szCs w:val="28"/>
              </w:rPr>
              <w:t>,</w:t>
            </w:r>
            <w:r w:rsidRPr="003F7BFA">
              <w:rPr>
                <w:bCs/>
                <w:szCs w:val="28"/>
                <w:lang w:val="en-US"/>
              </w:rPr>
              <w:t>05</w:t>
            </w:r>
          </w:p>
        </w:tc>
        <w:tc>
          <w:tcPr>
            <w:tcW w:w="4087" w:type="dxa"/>
            <w:gridSpan w:val="3"/>
          </w:tcPr>
          <w:p w:rsidR="00AD67E7" w:rsidRPr="003F7BFA" w:rsidRDefault="00AD67E7" w:rsidP="00433421">
            <w:pPr>
              <w:ind w:firstLine="0"/>
              <w:rPr>
                <w:b/>
                <w:bCs/>
                <w:szCs w:val="28"/>
              </w:rPr>
            </w:pPr>
            <w:r w:rsidRPr="003F7BFA">
              <w:rPr>
                <w:bCs/>
                <w:szCs w:val="28"/>
                <w:lang w:val="en-US"/>
              </w:rPr>
              <w:t>Z=3</w:t>
            </w:r>
            <w:r w:rsidRPr="003F7BFA">
              <w:rPr>
                <w:bCs/>
                <w:szCs w:val="28"/>
              </w:rPr>
              <w:t>, р</w:t>
            </w:r>
            <w:r w:rsidRPr="003F7BFA">
              <w:rPr>
                <w:bCs/>
                <w:szCs w:val="28"/>
                <w:lang w:val="en-US"/>
              </w:rPr>
              <w:t>&gt;0</w:t>
            </w:r>
            <w:r w:rsidRPr="003F7BFA">
              <w:rPr>
                <w:bCs/>
                <w:szCs w:val="28"/>
              </w:rPr>
              <w:t>,</w:t>
            </w:r>
            <w:r w:rsidRPr="003F7BFA">
              <w:rPr>
                <w:bCs/>
                <w:szCs w:val="28"/>
                <w:lang w:val="en-US"/>
              </w:rPr>
              <w:t>05</w:t>
            </w:r>
            <w:r w:rsidRPr="003F7BFA">
              <w:rPr>
                <w:bCs/>
                <w:szCs w:val="28"/>
              </w:rPr>
              <w:t xml:space="preserve">; </w:t>
            </w:r>
            <w:r w:rsidRPr="003F7BFA">
              <w:rPr>
                <w:bCs/>
                <w:szCs w:val="28"/>
                <w:lang w:val="en-US"/>
              </w:rPr>
              <w:t>W=</w:t>
            </w:r>
            <w:r w:rsidRPr="003F7BFA">
              <w:rPr>
                <w:bCs/>
                <w:szCs w:val="28"/>
              </w:rPr>
              <w:t>16, р</w:t>
            </w:r>
            <w:r w:rsidRPr="003F7BFA">
              <w:rPr>
                <w:bCs/>
                <w:szCs w:val="28"/>
                <w:lang w:val="en-US"/>
              </w:rPr>
              <w:t>&gt;0</w:t>
            </w:r>
            <w:r w:rsidRPr="003F7BFA">
              <w:rPr>
                <w:bCs/>
                <w:szCs w:val="28"/>
              </w:rPr>
              <w:t>,</w:t>
            </w:r>
            <w:r w:rsidRPr="003F7BFA">
              <w:rPr>
                <w:bCs/>
                <w:szCs w:val="28"/>
                <w:lang w:val="en-US"/>
              </w:rPr>
              <w:t>05</w:t>
            </w:r>
          </w:p>
        </w:tc>
      </w:tr>
    </w:tbl>
    <w:p w:rsidR="00AD67E7" w:rsidRDefault="00AD67E7" w:rsidP="003A66EC">
      <w:pPr>
        <w:rPr>
          <w:bCs/>
        </w:rPr>
      </w:pPr>
    </w:p>
    <w:p w:rsidR="00AD67E7" w:rsidRDefault="00AD67E7" w:rsidP="003A66EC">
      <w:pPr>
        <w:rPr>
          <w:bCs/>
        </w:rPr>
      </w:pPr>
      <w:r w:rsidRPr="00674268">
        <w:rPr>
          <w:bCs/>
        </w:rPr>
        <w:t>По д</w:t>
      </w:r>
      <w:r>
        <w:rPr>
          <w:bCs/>
        </w:rPr>
        <w:t>анным представленным в таблице 10</w:t>
      </w:r>
      <w:r w:rsidRPr="00674268">
        <w:rPr>
          <w:bCs/>
        </w:rPr>
        <w:t xml:space="preserve"> видно, что показатели нервного напряжения после нагрузки у</w:t>
      </w:r>
      <w:r>
        <w:rPr>
          <w:bCs/>
        </w:rPr>
        <w:t xml:space="preserve"> А.Т., А.А. стали ниже, психоэмоциональная</w:t>
      </w:r>
      <w:r w:rsidRPr="000D0986">
        <w:rPr>
          <w:bCs/>
        </w:rPr>
        <w:t xml:space="preserve"> нагрузка для них низкая</w:t>
      </w:r>
      <w:r>
        <w:rPr>
          <w:bCs/>
        </w:rPr>
        <w:t>. У остальных учащихся показатели нервного напряжения после нагрузки стали выше, это значит выполнение двойной задачи с закрытыми глазами покачиваясь вперёд-назад для учащихся является высокой нагрузкой для изменения психоэмоционального состояния</w:t>
      </w:r>
      <w:r w:rsidRPr="000D0986">
        <w:rPr>
          <w:bCs/>
        </w:rPr>
        <w:t xml:space="preserve">. </w:t>
      </w:r>
      <w:r>
        <w:rPr>
          <w:bCs/>
        </w:rPr>
        <w:t xml:space="preserve">Статистический уровень значимости </w:t>
      </w:r>
      <w:r w:rsidRPr="00674268">
        <w:rPr>
          <w:bCs/>
        </w:rPr>
        <w:t xml:space="preserve">р&gt;0,05 </w:t>
      </w:r>
      <w:r>
        <w:rPr>
          <w:bCs/>
        </w:rPr>
        <w:t xml:space="preserve">- </w:t>
      </w:r>
      <w:r w:rsidRPr="000D0986">
        <w:rPr>
          <w:bCs/>
        </w:rPr>
        <w:t xml:space="preserve">это означает что полученные данные нервного напряжения после эксперимента </w:t>
      </w:r>
      <w:r>
        <w:rPr>
          <w:bCs/>
        </w:rPr>
        <w:t xml:space="preserve">выполнение двойной задачи с закрытыми глазами </w:t>
      </w:r>
      <w:r w:rsidRPr="000D0986">
        <w:rPr>
          <w:bCs/>
        </w:rPr>
        <w:t>являются недостоверными</w:t>
      </w:r>
      <w:r>
        <w:rPr>
          <w:bCs/>
        </w:rPr>
        <w:t>.</w:t>
      </w:r>
      <w:r w:rsidRPr="00674268">
        <w:rPr>
          <w:bCs/>
        </w:rPr>
        <w:t xml:space="preserve"> В мышечной синергии после нагрузки показатели</w:t>
      </w:r>
      <w:r>
        <w:rPr>
          <w:bCs/>
        </w:rPr>
        <w:t xml:space="preserve"> А.А, Б.Р. И.Н. положительно изменились, данную нагрузку учащиеся переносят благоприятно. У остальных учащихся </w:t>
      </w:r>
      <w:r w:rsidRPr="00674268">
        <w:rPr>
          <w:bCs/>
        </w:rPr>
        <w:t>показатели мышечной синергии после нагрузки стали</w:t>
      </w:r>
      <w:r>
        <w:rPr>
          <w:bCs/>
        </w:rPr>
        <w:t xml:space="preserve"> ниже, значит нагрузка для них</w:t>
      </w:r>
      <w:r w:rsidRPr="00674268">
        <w:rPr>
          <w:bCs/>
        </w:rPr>
        <w:t xml:space="preserve"> </w:t>
      </w:r>
      <w:r>
        <w:rPr>
          <w:bCs/>
        </w:rPr>
        <w:t>высокая</w:t>
      </w:r>
      <w:r w:rsidRPr="00674268">
        <w:rPr>
          <w:bCs/>
        </w:rPr>
        <w:t xml:space="preserve">. </w:t>
      </w:r>
      <w:r>
        <w:rPr>
          <w:bCs/>
        </w:rPr>
        <w:t>р</w:t>
      </w:r>
      <w:r w:rsidRPr="00451662">
        <w:rPr>
          <w:bCs/>
        </w:rPr>
        <w:t>&gt;</w:t>
      </w:r>
      <w:r w:rsidRPr="000D0986">
        <w:rPr>
          <w:bCs/>
        </w:rPr>
        <w:t>0,05</w:t>
      </w:r>
      <w:r>
        <w:rPr>
          <w:bCs/>
        </w:rPr>
        <w:t xml:space="preserve"> </w:t>
      </w:r>
      <w:r w:rsidRPr="00674268">
        <w:rPr>
          <w:bCs/>
        </w:rPr>
        <w:t xml:space="preserve">это означает что полученные данные </w:t>
      </w:r>
      <w:r>
        <w:rPr>
          <w:bCs/>
        </w:rPr>
        <w:t xml:space="preserve">об изменениях показателей </w:t>
      </w:r>
      <w:r w:rsidRPr="00674268">
        <w:rPr>
          <w:bCs/>
        </w:rPr>
        <w:t xml:space="preserve">мышечной синергии </w:t>
      </w:r>
      <w:r>
        <w:rPr>
          <w:bCs/>
        </w:rPr>
        <w:t>не достоверны.</w:t>
      </w:r>
    </w:p>
    <w:p w:rsidR="0051582D" w:rsidRDefault="0051582D" w:rsidP="00EE5176">
      <w:pPr>
        <w:jc w:val="center"/>
        <w:rPr>
          <w:b/>
        </w:rPr>
      </w:pPr>
    </w:p>
    <w:p w:rsidR="0051582D" w:rsidRDefault="0051582D" w:rsidP="00EE5176">
      <w:pPr>
        <w:jc w:val="center"/>
        <w:rPr>
          <w:b/>
        </w:rPr>
      </w:pPr>
    </w:p>
    <w:p w:rsidR="0051582D" w:rsidRDefault="0051582D" w:rsidP="00EE5176">
      <w:pPr>
        <w:jc w:val="center"/>
        <w:rPr>
          <w:b/>
        </w:rPr>
      </w:pPr>
    </w:p>
    <w:p w:rsidR="0051582D" w:rsidRDefault="0051582D" w:rsidP="00EE5176">
      <w:pPr>
        <w:jc w:val="center"/>
        <w:rPr>
          <w:b/>
        </w:rPr>
      </w:pPr>
    </w:p>
    <w:p w:rsidR="00AD67E7" w:rsidRPr="001D000D" w:rsidRDefault="00AD67E7" w:rsidP="00EE5176">
      <w:pPr>
        <w:jc w:val="center"/>
      </w:pPr>
      <w:r w:rsidRPr="001D000D">
        <w:t>Выводы</w:t>
      </w:r>
    </w:p>
    <w:p w:rsidR="00AD67E7" w:rsidRPr="002D554C" w:rsidRDefault="00AD67E7" w:rsidP="002740A4">
      <w:pPr>
        <w:pStyle w:val="a7"/>
        <w:numPr>
          <w:ilvl w:val="0"/>
          <w:numId w:val="9"/>
        </w:numPr>
        <w:ind w:left="142" w:firstLine="567"/>
      </w:pPr>
      <w:r>
        <w:t>Мы изучили теоретические аспекты физического здоровья и методические особенности психоэмоционального состояния детей с нарушением интеллекта в условиях реализации образовательного процесса в образовательных учреждениях. Так же ознакомились со средствами физического воспитания, направленными на коррекцию, психоэмоционального состояния детей младшего школьного возраста.</w:t>
      </w:r>
    </w:p>
    <w:p w:rsidR="00AD67E7" w:rsidRPr="0051582D" w:rsidRDefault="00AD67E7" w:rsidP="0051582D">
      <w:pPr>
        <w:pStyle w:val="a7"/>
        <w:numPr>
          <w:ilvl w:val="0"/>
          <w:numId w:val="9"/>
        </w:numPr>
        <w:ind w:left="142" w:firstLine="567"/>
        <w:rPr>
          <w:bCs/>
        </w:rPr>
      </w:pPr>
      <w:r>
        <w:t>Перед началом эксперимента мы с помощью метода стабилометрии оценили психоэмоциональное состояние детей с нарушением интеллекта.</w:t>
      </w:r>
      <w:r w:rsidR="0063732B">
        <w:t xml:space="preserve"> </w:t>
      </w:r>
      <w:r w:rsidR="003B5D46">
        <w:t>В пробе Ромберга с</w:t>
      </w:r>
      <w:r>
        <w:t xml:space="preserve"> открытыми глазами до эксперимента мышечное напряжение и мышечная синергия находятся на низком уровне, как до, так и после нагрузки.</w:t>
      </w:r>
      <w:r w:rsidR="0063732B">
        <w:t xml:space="preserve"> </w:t>
      </w:r>
      <w:r w:rsidR="003B5D46">
        <w:t>В пробе Ромберга с</w:t>
      </w:r>
      <w:r>
        <w:t xml:space="preserve"> закрытыми глазами</w:t>
      </w:r>
      <w:r w:rsidRPr="0087505C">
        <w:t xml:space="preserve"> до эксперимента мышечное напряжение и мышечная синергия находятся на низком уровне, как до, так и после нагрузки</w:t>
      </w:r>
      <w:r>
        <w:t>. За исключением Б.Р., после нагрузки у учащегося наблюдается положительная динамика в мышечной синергии.</w:t>
      </w:r>
      <w:r w:rsidR="0063732B">
        <w:t xml:space="preserve"> </w:t>
      </w:r>
      <w:r w:rsidRPr="0063732B">
        <w:rPr>
          <w:bCs/>
        </w:rPr>
        <w:t xml:space="preserve">В динамическом балансе до эксперимента видна положительная динамика у всех учащихся, кроме А.Т. У учащихся А.А., Б.Р., И.Н. согласованность мышц и нервное напряжение заметно улучшилось. А у З.Б.В покое нервное напряжение повысилось до </w:t>
      </w:r>
      <w:r w:rsidRPr="0063732B">
        <w:rPr>
          <w:bCs/>
          <w:szCs w:val="28"/>
        </w:rPr>
        <w:t>22,4</w:t>
      </w:r>
      <w:r w:rsidRPr="0063732B">
        <w:rPr>
          <w:bCs/>
        </w:rPr>
        <w:t xml:space="preserve">, но после нагрузки прошла скованность в мышцах и улучшилась мышечная синергия до </w:t>
      </w:r>
      <w:r w:rsidRPr="0063732B">
        <w:rPr>
          <w:bCs/>
          <w:szCs w:val="28"/>
        </w:rPr>
        <w:t>19,3</w:t>
      </w:r>
      <w:r w:rsidRPr="0063732B">
        <w:rPr>
          <w:bCs/>
        </w:rPr>
        <w:t>.</w:t>
      </w:r>
      <w:r w:rsidR="0051582D">
        <w:rPr>
          <w:bCs/>
        </w:rPr>
        <w:t xml:space="preserve">  </w:t>
      </w:r>
      <w:r w:rsidR="0063732B" w:rsidRPr="0063732B">
        <w:t>Д</w:t>
      </w:r>
      <w:r w:rsidRPr="0063732B">
        <w:t>ля коррекции психоэмоционального состояния детей</w:t>
      </w:r>
      <w:r w:rsidR="0063732B" w:rsidRPr="0063732B">
        <w:t xml:space="preserve"> м</w:t>
      </w:r>
      <w:r w:rsidRPr="0063732B">
        <w:t>ы использовали игровой и соревновательный методы.</w:t>
      </w:r>
      <w:r>
        <w:t xml:space="preserve"> Чаще всего в подвижных играх существуют роли: водящий, ведомый. </w:t>
      </w:r>
      <w:r w:rsidR="0063732B">
        <w:t xml:space="preserve">Подбирая для ребенка соответствующую роль в игре, </w:t>
      </w:r>
      <w:r>
        <w:t xml:space="preserve">мы и </w:t>
      </w:r>
      <w:r w:rsidR="0063732B">
        <w:t>реализовали</w:t>
      </w:r>
      <w:r>
        <w:t xml:space="preserve"> индивидуальный подход</w:t>
      </w:r>
      <w:r w:rsidR="0063732B">
        <w:t xml:space="preserve">. </w:t>
      </w:r>
      <w:r>
        <w:t xml:space="preserve">Для осуществления индивидуального подхода к детям с нарушением интеллекта на занятиях адаптивной физической культуры мы пользовались данными, полученными методом стабилометрии. Дети, которые </w:t>
      </w:r>
      <w:r w:rsidR="0063732B">
        <w:t>про</w:t>
      </w:r>
      <w:r>
        <w:t xml:space="preserve">демонстрировали низкое нервное напряжение после </w:t>
      </w:r>
      <w:r w:rsidR="0063732B">
        <w:t xml:space="preserve">выполнения </w:t>
      </w:r>
      <w:r>
        <w:t xml:space="preserve">стандартной нагрузки, получали роль ведомых, </w:t>
      </w:r>
      <w:r>
        <w:lastRenderedPageBreak/>
        <w:t>для того чт</w:t>
      </w:r>
      <w:r w:rsidR="0063732B">
        <w:t>о</w:t>
      </w:r>
      <w:r>
        <w:t xml:space="preserve">бы нормализовать </w:t>
      </w:r>
      <w:r w:rsidR="0063732B">
        <w:t xml:space="preserve">их </w:t>
      </w:r>
      <w:r>
        <w:t xml:space="preserve">психоэмоциональное состояние. В то время как детям с повышенным </w:t>
      </w:r>
      <w:r w:rsidR="0063732B">
        <w:t xml:space="preserve">нервным </w:t>
      </w:r>
      <w:r>
        <w:t>напряжением отводилась роль водящих</w:t>
      </w:r>
      <w:r w:rsidR="0063732B">
        <w:t xml:space="preserve">. </w:t>
      </w:r>
      <w:r>
        <w:t xml:space="preserve">Дети, с положительными результатами </w:t>
      </w:r>
      <w:r w:rsidR="0063732B">
        <w:t xml:space="preserve">нервного напряжения </w:t>
      </w:r>
      <w:r>
        <w:t xml:space="preserve">получали роль водящих, </w:t>
      </w:r>
      <w:r w:rsidR="0063732B">
        <w:t>потому что</w:t>
      </w:r>
      <w:r>
        <w:t xml:space="preserve"> </w:t>
      </w:r>
      <w:r w:rsidR="0063732B">
        <w:t xml:space="preserve">у них реакция на </w:t>
      </w:r>
      <w:r>
        <w:t>стандартн</w:t>
      </w:r>
      <w:r w:rsidR="0063732B">
        <w:t>ую</w:t>
      </w:r>
      <w:r>
        <w:t xml:space="preserve"> нагрузк</w:t>
      </w:r>
      <w:r w:rsidR="0063732B">
        <w:t xml:space="preserve">у была </w:t>
      </w:r>
      <w:r>
        <w:t>благоприятно</w:t>
      </w:r>
      <w:r w:rsidR="0063732B">
        <w:t>й.</w:t>
      </w:r>
      <w:r>
        <w:t xml:space="preserve"> </w:t>
      </w:r>
      <w:r w:rsidR="0063732B">
        <w:t xml:space="preserve">Распределение ролей на занятиях адаптивной физической культуры для детей нарушениями интеллекта </w:t>
      </w:r>
      <w:r>
        <w:t>позволял</w:t>
      </w:r>
      <w:r w:rsidR="0063732B">
        <w:t>о</w:t>
      </w:r>
      <w:r>
        <w:t xml:space="preserve"> улучшить или сохранить </w:t>
      </w:r>
      <w:r w:rsidR="0063732B">
        <w:t xml:space="preserve">у них </w:t>
      </w:r>
      <w:r>
        <w:t xml:space="preserve">психоэмоциональное состояние </w:t>
      </w:r>
    </w:p>
    <w:p w:rsidR="00AD67E7" w:rsidRPr="003B5D46" w:rsidRDefault="00AD67E7" w:rsidP="00207D68">
      <w:pPr>
        <w:pStyle w:val="a7"/>
        <w:numPr>
          <w:ilvl w:val="0"/>
          <w:numId w:val="9"/>
        </w:numPr>
        <w:ind w:left="0" w:firstLine="709"/>
        <w:rPr>
          <w:bCs/>
        </w:rPr>
      </w:pPr>
      <w:r>
        <w:t>После проведения эксперимента мы провели повторную оценку психоэмоционального состояния учащихся</w:t>
      </w:r>
      <w:r w:rsidR="003B5D46">
        <w:t xml:space="preserve"> методом стабилометрии</w:t>
      </w:r>
      <w:r>
        <w:t>.</w:t>
      </w:r>
      <w:r w:rsidR="003B5D46">
        <w:t xml:space="preserve"> В пробе Ромберга с</w:t>
      </w:r>
      <w:r>
        <w:t xml:space="preserve"> открытыми глазами после эксперимента, все также, как и до эксперимента находятся на низком уровне, кроме </w:t>
      </w:r>
      <w:r w:rsidRPr="003B5D46">
        <w:rPr>
          <w:bCs/>
        </w:rPr>
        <w:t>А.Т., А.А., У.У, у данных учащихся заметно ухудшились показатели мышечной синергии и нервного напряжения.</w:t>
      </w:r>
      <w:r w:rsidR="003B5D46" w:rsidRPr="003B5D46">
        <w:rPr>
          <w:bCs/>
        </w:rPr>
        <w:t xml:space="preserve"> </w:t>
      </w:r>
      <w:r w:rsidR="003B5D46">
        <w:t>В пробе Ромберга с</w:t>
      </w:r>
      <w:r>
        <w:t xml:space="preserve"> закрытыми глазами после эксперимента у большинства учащихся практически нет положительной динамики, либо она есть, но незначительная. У И.Н. после напряжения резко ухудшились результаты мышечной синергии с 449 до 140.</w:t>
      </w:r>
      <w:r w:rsidR="003B5D46">
        <w:t xml:space="preserve"> </w:t>
      </w:r>
      <w:r w:rsidRPr="003B5D46">
        <w:rPr>
          <w:bCs/>
        </w:rPr>
        <w:t>В динамическом балансе после эксперимента у учащегося У.У. повысилось нервное напряжение после нагрузки с14,5 до 18,1, это говорит о том, что нагрузка для учащегося завышена. У учащегося З.Б. в состоянии покое результаты такие же, как и до эксперимента, по после нагрузки нервное напряжение повысилось с20,9 до 22. У учащегося В.Г., так же, как и у У.У. повышение нервного напряжения после нагрузки с19,1 до 22,5, это так же говорит о высокой нагрузки для данного учащегося. Остальные имеют положительную динамику как в нервном напряжении, так и в мышечной синергии.</w:t>
      </w:r>
    </w:p>
    <w:p w:rsidR="00AD67E7" w:rsidRPr="00EE5176" w:rsidRDefault="00AD67E7" w:rsidP="002D554C">
      <w:r w:rsidRPr="00EE5176">
        <w:t xml:space="preserve">Результаты исследования показали, что </w:t>
      </w:r>
      <w:r>
        <w:t xml:space="preserve">любая физическая </w:t>
      </w:r>
      <w:r w:rsidRPr="00EE5176">
        <w:t>нагрузка на</w:t>
      </w:r>
      <w:r>
        <w:t xml:space="preserve"> каждого ребенка воздействует по-</w:t>
      </w:r>
      <w:r w:rsidRPr="00EE5176">
        <w:t xml:space="preserve">разному: для кого-то физическая нагрузка недостаточна, кому-то много, а для кого-то </w:t>
      </w:r>
      <w:r>
        <w:t>она адекватна его состоянию</w:t>
      </w:r>
      <w:r w:rsidRPr="00EE5176">
        <w:t>.</w:t>
      </w:r>
    </w:p>
    <w:p w:rsidR="00AD67E7" w:rsidRDefault="00AD67E7" w:rsidP="002D554C">
      <w:r>
        <w:t>По результатам проведенного исследования м</w:t>
      </w:r>
      <w:r w:rsidRPr="00EE5176">
        <w:t xml:space="preserve">ожно сделать </w:t>
      </w:r>
      <w:r>
        <w:t>заключение</w:t>
      </w:r>
      <w:r w:rsidRPr="00EE5176">
        <w:t xml:space="preserve">, что </w:t>
      </w:r>
      <w:r>
        <w:t>для</w:t>
      </w:r>
      <w:r w:rsidRPr="00EE5176">
        <w:t xml:space="preserve"> каждого ученика требуется индивидуальн</w:t>
      </w:r>
      <w:r>
        <w:t xml:space="preserve">ый подход на занятиях </w:t>
      </w:r>
      <w:r>
        <w:lastRenderedPageBreak/>
        <w:t xml:space="preserve">адаптивной физической культуры. Основанием подбора тех или иных средств адаптивной физической культуры для учета воздействия на психоэмоциональное состояние детей с нарушением интеллекта могут служить показатели нервного напряжения и мышечной синергии, определяемые методом стабилометрии. </w:t>
      </w:r>
    </w:p>
    <w:p w:rsidR="00AD67E7" w:rsidRPr="001D000D" w:rsidRDefault="00AD67E7" w:rsidP="006E113D">
      <w:pPr>
        <w:jc w:val="center"/>
      </w:pPr>
      <w:r>
        <w:br w:type="page"/>
      </w:r>
      <w:r w:rsidR="001D000D" w:rsidRPr="001D000D">
        <w:rPr>
          <w:szCs w:val="28"/>
        </w:rPr>
        <w:lastRenderedPageBreak/>
        <w:t>Список использованных источников</w:t>
      </w:r>
    </w:p>
    <w:p w:rsidR="00AD67E7" w:rsidRPr="006E113D" w:rsidRDefault="00AD67E7" w:rsidP="006E113D">
      <w:pPr>
        <w:jc w:val="center"/>
        <w:rPr>
          <w:b/>
        </w:rPr>
      </w:pPr>
    </w:p>
    <w:p w:rsidR="00AD67E7" w:rsidRPr="00044EAE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color w:val="FF0000"/>
        </w:rPr>
      </w:pPr>
      <w:r>
        <w:t>Астапов, В.</w:t>
      </w:r>
      <w:r w:rsidRPr="00DC2BA1">
        <w:t>М. Коррекционная педагог</w:t>
      </w:r>
      <w:r>
        <w:t>ика с основами нейро- и патопси</w:t>
      </w:r>
      <w:r w:rsidRPr="00DC2BA1">
        <w:t>хологии. Учебное пособие.</w:t>
      </w:r>
      <w:r>
        <w:t xml:space="preserve"> </w:t>
      </w:r>
      <w:r w:rsidRPr="00DC2BA1">
        <w:t>[</w:t>
      </w:r>
      <w:r>
        <w:t>Текст</w:t>
      </w:r>
      <w:r w:rsidRPr="00DC2BA1">
        <w:t>]</w:t>
      </w:r>
      <w:r>
        <w:t xml:space="preserve"> / В.М. Астапов. -</w:t>
      </w:r>
      <w:r w:rsidRPr="00DC2BA1">
        <w:t xml:space="preserve"> М.: ПЕ</w:t>
      </w:r>
      <w:r>
        <w:t xml:space="preserve">Р СЭ, 2006. - </w:t>
      </w:r>
      <w:r w:rsidRPr="00DC2BA1">
        <w:t>176 с</w:t>
      </w:r>
      <w:r>
        <w:t>.</w:t>
      </w:r>
      <w:r w:rsidRPr="00044EAE">
        <w:t xml:space="preserve"> </w:t>
      </w:r>
    </w:p>
    <w:p w:rsidR="00AD67E7" w:rsidRPr="00FC26FA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color w:val="FF0000"/>
        </w:rPr>
      </w:pPr>
      <w:r>
        <w:t xml:space="preserve">Бабийчук, Н.Н. Электронная библиотека детективов </w:t>
      </w:r>
      <w:r w:rsidRPr="00E1381D">
        <w:t xml:space="preserve">[Электронный ресурс]. – Режим доступа: </w:t>
      </w:r>
      <w:r>
        <w:t xml:space="preserve">Особенности преподавания физической культуры детям и подросткам с умеренной и тяжелой умственной отсталостью </w:t>
      </w:r>
      <w:r w:rsidRPr="00E1381D">
        <w:t xml:space="preserve">  </w:t>
      </w:r>
      <w:hyperlink r:id="rId20" w:history="1">
        <w:r w:rsidRPr="00E1381D">
          <w:rPr>
            <w:rStyle w:val="aa"/>
          </w:rPr>
          <w:t>https://detectivebooks.ru/book/49306435/?page=2</w:t>
        </w:r>
      </w:hyperlink>
      <w:r>
        <w:t xml:space="preserve"> </w:t>
      </w:r>
    </w:p>
    <w:p w:rsidR="00AD67E7" w:rsidRPr="00044EAE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BD3FE7">
        <w:t>Белопольская</w:t>
      </w:r>
      <w:r>
        <w:t>,</w:t>
      </w:r>
      <w:r w:rsidRPr="00BD3FE7">
        <w:t xml:space="preserve"> </w:t>
      </w:r>
      <w:r>
        <w:t>Н.</w:t>
      </w:r>
      <w:r w:rsidRPr="00BD3FE7">
        <w:t>Л. Детс</w:t>
      </w:r>
      <w:r>
        <w:t xml:space="preserve">кая патопсихология. Хрестоматия </w:t>
      </w:r>
      <w:r w:rsidRPr="00BD3FE7">
        <w:t>[</w:t>
      </w:r>
      <w:r>
        <w:t>Текст</w:t>
      </w:r>
      <w:r w:rsidRPr="00BD3FE7">
        <w:t>]</w:t>
      </w:r>
      <w:r>
        <w:t xml:space="preserve"> </w:t>
      </w:r>
      <w:r w:rsidRPr="00BD3FE7">
        <w:t xml:space="preserve">/ </w:t>
      </w:r>
      <w:r>
        <w:t>Н.Л. Белопольская. 4-</w:t>
      </w:r>
      <w:r w:rsidRPr="00BD3FE7">
        <w:t>е изд., cтереотип.</w:t>
      </w:r>
      <w:r>
        <w:t xml:space="preserve"> - М., «Когито Центр», 2010. -</w:t>
      </w:r>
      <w:r w:rsidRPr="00BD3FE7">
        <w:t xml:space="preserve"> 351с.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>
        <w:t xml:space="preserve">Болдырева, В.Б. Развитие координационных способностей умственно отсталых детей 9-11 лет средствами физического воспитания </w:t>
      </w:r>
      <w:r w:rsidRPr="007E5A2F">
        <w:t>[</w:t>
      </w:r>
      <w:r>
        <w:t>Текст</w:t>
      </w:r>
      <w:r w:rsidRPr="007E5A2F">
        <w:t>]</w:t>
      </w:r>
      <w:r>
        <w:t xml:space="preserve"> / </w:t>
      </w:r>
      <w:r w:rsidRPr="007E5A2F">
        <w:t>В.Б. Болд</w:t>
      </w:r>
      <w:r>
        <w:t>ырева, А.Ю. Кейно, П.М. Грицков</w:t>
      </w:r>
      <w:r w:rsidRPr="007E5A2F">
        <w:t xml:space="preserve"> </w:t>
      </w:r>
      <w:r>
        <w:t xml:space="preserve">// </w:t>
      </w:r>
      <w:r w:rsidRPr="007E5A2F">
        <w:t>Вестник Тамбовского университета. Серия: Гуманитарные науки</w:t>
      </w:r>
      <w:r>
        <w:t>. – 2017. - №6. – С.151-159.</w:t>
      </w:r>
      <w:r w:rsidRPr="00044EAE">
        <w:t xml:space="preserve"> 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>
        <w:t xml:space="preserve">Бойко, Е.А. </w:t>
      </w:r>
      <w:r w:rsidRPr="00554216">
        <w:t xml:space="preserve">Лучшие подвижные и логические игры для детей от5 до </w:t>
      </w:r>
      <w:r>
        <w:t xml:space="preserve">10 лет </w:t>
      </w:r>
      <w:r w:rsidRPr="00554216">
        <w:t>[</w:t>
      </w:r>
      <w:r>
        <w:t>Текст</w:t>
      </w:r>
      <w:r w:rsidRPr="00554216">
        <w:t xml:space="preserve">] </w:t>
      </w:r>
      <w:r>
        <w:t>/ Е.А. Бойко. — М.</w:t>
      </w:r>
      <w:r w:rsidRPr="00554216">
        <w:t>: РИПОЛ</w:t>
      </w:r>
      <w:r>
        <w:t xml:space="preserve"> </w:t>
      </w:r>
      <w:r w:rsidRPr="00554216">
        <w:t>классик, 2008. — 256 с</w:t>
      </w:r>
      <w:r>
        <w:t>.</w:t>
      </w:r>
      <w:r w:rsidRPr="00044EAE">
        <w:t xml:space="preserve"> 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23560C">
        <w:t>Большевидцева</w:t>
      </w:r>
      <w:r>
        <w:t>,</w:t>
      </w:r>
      <w:r w:rsidRPr="0023560C">
        <w:t xml:space="preserve"> И.Л. Анализ агрессивных проявлений у детей 10-12 лет с умственной отсталостью [</w:t>
      </w:r>
      <w:r>
        <w:t>Текст</w:t>
      </w:r>
      <w:r w:rsidRPr="0023560C">
        <w:t>]</w:t>
      </w:r>
      <w:r>
        <w:t xml:space="preserve"> </w:t>
      </w:r>
      <w:r w:rsidRPr="0023560C">
        <w:t>/ И.Л. Большевидцева, И.С. Депутат // Вестник университета. – 2014. - № 1. – С. 45-48.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C22C9E">
        <w:t>Быкова</w:t>
      </w:r>
      <w:r>
        <w:t>,</w:t>
      </w:r>
      <w:r w:rsidRPr="00C22C9E">
        <w:t xml:space="preserve"> И.С. Нарушения психического развития в детском возрасте: учебное пособие [</w:t>
      </w:r>
      <w:r>
        <w:t>Текст</w:t>
      </w:r>
      <w:r w:rsidRPr="00C22C9E">
        <w:t>]</w:t>
      </w:r>
      <w:r>
        <w:t xml:space="preserve"> </w:t>
      </w:r>
      <w:r w:rsidRPr="00C22C9E">
        <w:t>/</w:t>
      </w:r>
      <w:r>
        <w:t xml:space="preserve"> И.С. Быкова, И.В. Краснощекова. – </w:t>
      </w:r>
      <w:r w:rsidRPr="00C22C9E">
        <w:t>Оренбург</w:t>
      </w:r>
      <w:r>
        <w:t>.:</w:t>
      </w:r>
      <w:r w:rsidRPr="00C22C9E">
        <w:t xml:space="preserve"> ОрГМА Минздрава РФ – 162 с.</w:t>
      </w:r>
    </w:p>
    <w:p w:rsidR="00AD67E7" w:rsidRPr="00044EAE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color w:val="FF0000"/>
        </w:rPr>
      </w:pPr>
      <w:r w:rsidRPr="0023560C">
        <w:t>Варенова</w:t>
      </w:r>
      <w:r>
        <w:t>,</w:t>
      </w:r>
      <w:r w:rsidRPr="0023560C">
        <w:t xml:space="preserve"> Т.В. Теория и пр</w:t>
      </w:r>
      <w:r>
        <w:t xml:space="preserve">актика коррекционной педагогики </w:t>
      </w:r>
      <w:r w:rsidRPr="0023560C">
        <w:t>[</w:t>
      </w:r>
      <w:r>
        <w:t>Текст</w:t>
      </w:r>
      <w:r w:rsidRPr="0023560C">
        <w:t>]</w:t>
      </w:r>
      <w:r>
        <w:t xml:space="preserve"> /</w:t>
      </w:r>
      <w:r w:rsidRPr="0023560C">
        <w:t xml:space="preserve"> Т.В. Варенова</w:t>
      </w:r>
      <w:r>
        <w:t>.</w:t>
      </w:r>
      <w:r w:rsidRPr="0023560C">
        <w:t xml:space="preserve">  – М.: Асар, 2007. – 320 с.</w:t>
      </w:r>
      <w:r w:rsidRPr="00044EAE">
        <w:t xml:space="preserve"> </w:t>
      </w:r>
    </w:p>
    <w:p w:rsidR="00AD67E7" w:rsidRPr="00124A0C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color w:val="FF0000"/>
        </w:rPr>
      </w:pPr>
      <w:r>
        <w:t xml:space="preserve">Гимазов, Р.М. Стабилометрические показатели характеризующие состояние центральных и периферических структур нервно-мышечного аппарата организма спортсменов </w:t>
      </w:r>
      <w:r w:rsidRPr="00541983">
        <w:t>[</w:t>
      </w:r>
      <w:r>
        <w:t>Текст</w:t>
      </w:r>
      <w:r w:rsidRPr="00541983">
        <w:t>]</w:t>
      </w:r>
      <w:r>
        <w:t xml:space="preserve"> / Г.М. Гимазов // </w:t>
      </w:r>
      <w:r w:rsidRPr="00541983">
        <w:t>Ученые записки университета имени П.Ф. Лесгафта</w:t>
      </w:r>
      <w:r>
        <w:t xml:space="preserve">. – 2012. - №10. – С.43-48.    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>
        <w:lastRenderedPageBreak/>
        <w:t>Гимазов, Р.М. Оценка координационных качеств таламо-паллидарной системы управления движениями у спортсменов [Текст</w:t>
      </w:r>
      <w:r w:rsidRPr="00541983">
        <w:t>]</w:t>
      </w:r>
      <w:r>
        <w:t xml:space="preserve"> / Р.М. Гимазов, Г.А. Булатова // Вестник Сургутского государственного педагогического университета. – 2012. – № 1. – С. 114-120.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190CB6">
        <w:t>Гимбицкая А.А.,</w:t>
      </w:r>
      <w:r>
        <w:t xml:space="preserve"> Влияние подвижных игр на физическое развитие детей</w:t>
      </w:r>
      <w:r w:rsidRPr="00190CB6">
        <w:t xml:space="preserve"> [Текст] / А.А. Гимбицкая, И.В. Жеребцова // Физическая культура и здоровьесберегающие технологии в образовательном процессе: материалы Регионального научно-методического семинара «Физическая культура и здоровьесберегающие технологии в образовательном процессе» (25 марта 2015 года)</w:t>
      </w:r>
      <w:r>
        <w:t xml:space="preserve"> </w:t>
      </w:r>
      <w:r w:rsidRPr="00190CB6">
        <w:t>– Комс</w:t>
      </w:r>
      <w:r>
        <w:t>омольск-на-Амуре. – 2015. – С.39-44</w:t>
      </w:r>
      <w:r w:rsidRPr="00190CB6">
        <w:t>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BB62A7">
        <w:t>Гребенщикова</w:t>
      </w:r>
      <w:r>
        <w:t>,</w:t>
      </w:r>
      <w:r w:rsidRPr="00BB62A7">
        <w:t xml:space="preserve"> Т.В.</w:t>
      </w:r>
      <w:r>
        <w:t xml:space="preserve"> Психолого- педагогические сопровождение эмоционального развития детей дошкольного возраста в игре </w:t>
      </w:r>
      <w:r w:rsidRPr="00BB62A7">
        <w:t>[</w:t>
      </w:r>
      <w:r>
        <w:t>Текст</w:t>
      </w:r>
      <w:r w:rsidRPr="00BB62A7">
        <w:t>]</w:t>
      </w:r>
      <w:r>
        <w:t xml:space="preserve"> / </w:t>
      </w:r>
      <w:r w:rsidRPr="00BB62A7">
        <w:t>Т.В. Гребенщикова</w:t>
      </w:r>
      <w:r>
        <w:t xml:space="preserve"> // </w:t>
      </w:r>
      <w:r w:rsidRPr="00BB62A7">
        <w:t>Вектор науки ТГУ</w:t>
      </w:r>
      <w:r>
        <w:t>. – 2017. - №1. – С.21-25.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9D122C">
        <w:t>Грюнберг</w:t>
      </w:r>
      <w:r>
        <w:t>,</w:t>
      </w:r>
      <w:r w:rsidRPr="009D122C">
        <w:t xml:space="preserve"> И.В.</w:t>
      </w:r>
      <w:r>
        <w:t xml:space="preserve"> Теоретические основы проблемы агрессии подростков с нарушением интеллекта </w:t>
      </w:r>
      <w:r w:rsidRPr="009D122C">
        <w:t>[</w:t>
      </w:r>
      <w:r>
        <w:t>Текст</w:t>
      </w:r>
      <w:r w:rsidRPr="009D122C">
        <w:t>]</w:t>
      </w:r>
      <w:r>
        <w:t xml:space="preserve"> / </w:t>
      </w:r>
      <w:r w:rsidRPr="009D122C">
        <w:t>И.В. Грюнберг</w:t>
      </w:r>
      <w:r>
        <w:t xml:space="preserve"> // </w:t>
      </w:r>
      <w:r w:rsidRPr="009D122C">
        <w:t>Ученые записки Орловского государственного университета</w:t>
      </w:r>
      <w:r>
        <w:t>. – 2014. - №1. – С.434-437.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DB3CE9">
        <w:t>Гугкаева</w:t>
      </w:r>
      <w:r>
        <w:t>,</w:t>
      </w:r>
      <w:r w:rsidRPr="00DB3CE9">
        <w:t xml:space="preserve"> И.Т. Олигофренопедагогика: учебное пособие [</w:t>
      </w:r>
      <w:r>
        <w:t>Текст</w:t>
      </w:r>
      <w:r w:rsidRPr="00DB3CE9">
        <w:t>]</w:t>
      </w:r>
      <w:r>
        <w:t xml:space="preserve"> / И.Т. Гугкаева. – Владикавказ: СОГПИ,</w:t>
      </w:r>
      <w:r w:rsidRPr="00DB3CE9">
        <w:t xml:space="preserve"> 2017. – 134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3D0890">
        <w:t>Дарижапова</w:t>
      </w:r>
      <w:r>
        <w:t>,</w:t>
      </w:r>
      <w:r w:rsidRPr="003D0890">
        <w:t xml:space="preserve"> М</w:t>
      </w:r>
      <w:r>
        <w:t>.</w:t>
      </w:r>
      <w:r w:rsidRPr="003D0890">
        <w:t>Н</w:t>
      </w:r>
      <w:r>
        <w:t xml:space="preserve">. </w:t>
      </w:r>
      <w:r w:rsidRPr="003D0890">
        <w:t>Методические рекомендации по работе с детьми с ограниченными возможностями здоровья [</w:t>
      </w:r>
      <w:r>
        <w:t>Текст</w:t>
      </w:r>
      <w:r w:rsidRPr="003D0890">
        <w:t>]</w:t>
      </w:r>
      <w:r>
        <w:t xml:space="preserve"> / М.Н. </w:t>
      </w:r>
      <w:r w:rsidRPr="003D0890">
        <w:t>Дарижапова</w:t>
      </w:r>
      <w:r>
        <w:t xml:space="preserve"> // Вестник Бурятского государственного университета. – 2015. - №15. – С.107-111.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23560C">
        <w:t>Демьянов, Ю.Г. Диагностика п</w:t>
      </w:r>
      <w:r>
        <w:t xml:space="preserve">сихических нарушений: Практикум </w:t>
      </w:r>
      <w:r w:rsidRPr="0023560C">
        <w:t>[</w:t>
      </w:r>
      <w:r>
        <w:t>Текст</w:t>
      </w:r>
      <w:r w:rsidRPr="0023560C">
        <w:t>]</w:t>
      </w:r>
      <w:r>
        <w:t xml:space="preserve"> /</w:t>
      </w:r>
      <w:r w:rsidRPr="0023560C">
        <w:t xml:space="preserve"> Ю.Г. Демьянов</w:t>
      </w:r>
      <w:r>
        <w:t xml:space="preserve">.  </w:t>
      </w:r>
      <w:r w:rsidRPr="0023560C">
        <w:t>– М.: Сфера, 2004. – 160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>
        <w:t>Ермакова А.Ю.</w:t>
      </w:r>
      <w:r w:rsidRPr="0075471E">
        <w:t xml:space="preserve">, </w:t>
      </w:r>
      <w:r>
        <w:t xml:space="preserve">Формирование здоровьесберегающей компетенции дошкольников </w:t>
      </w:r>
      <w:r w:rsidRPr="0075471E">
        <w:t xml:space="preserve">[Текст] / </w:t>
      </w:r>
      <w:r>
        <w:t xml:space="preserve">А.Ю. Ермакова </w:t>
      </w:r>
      <w:r w:rsidRPr="0075471E">
        <w:t xml:space="preserve">// Физическая культура и здоровьесберегающие технологии в образовательном процессе: материалы Регионального научно-методического семинара «Физическая культура и </w:t>
      </w:r>
      <w:r w:rsidRPr="0075471E">
        <w:lastRenderedPageBreak/>
        <w:t>здоровьесберегающие технологии в образовательном процессе» (25 марта 2015 года) – Комс</w:t>
      </w:r>
      <w:r>
        <w:t>омольск-на-Амуре. – 2015. – С.57-61</w:t>
      </w:r>
      <w:r w:rsidRPr="0075471E">
        <w:t>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>
        <w:t>Евсеев, С.П.</w:t>
      </w:r>
      <w:r w:rsidRPr="000B6A0B">
        <w:t xml:space="preserve"> Адаптивная физическая культура в практике работы с инвалидами и други</w:t>
      </w:r>
      <w:r>
        <w:t>ми маломобильными группами насе</w:t>
      </w:r>
      <w:r w:rsidRPr="000B6A0B">
        <w:t>ления : учебное пособие</w:t>
      </w:r>
      <w:r>
        <w:t xml:space="preserve"> </w:t>
      </w:r>
      <w:r w:rsidRPr="000B6A0B">
        <w:t>[</w:t>
      </w:r>
      <w:r>
        <w:t>Текст</w:t>
      </w:r>
      <w:r w:rsidRPr="000B6A0B">
        <w:t xml:space="preserve">] / </w:t>
      </w:r>
      <w:r>
        <w:t>С.П.</w:t>
      </w:r>
      <w:r w:rsidRPr="000B6A0B">
        <w:t xml:space="preserve"> </w:t>
      </w:r>
      <w:r>
        <w:t>Евсеев, О.Э.</w:t>
      </w:r>
      <w:r w:rsidRPr="000B6A0B">
        <w:t xml:space="preserve"> </w:t>
      </w:r>
      <w:r>
        <w:t>Евсеева, Е.</w:t>
      </w:r>
      <w:r w:rsidRPr="000B6A0B">
        <w:t>Б.</w:t>
      </w:r>
      <w:r>
        <w:t xml:space="preserve"> Ладыгина и д.р. – М.</w:t>
      </w:r>
      <w:r w:rsidRPr="000B6A0B">
        <w:t>: Советский спорт, 2014. – 298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23560C">
        <w:t>Евсеев, С.П. Теория и организация адаптивной физической культуры: Учебник. В 2 т. Т. 2. Содержание и методики адаптивной физической культуры и х</w:t>
      </w:r>
      <w:r>
        <w:t xml:space="preserve">арактеристика ее основных видов </w:t>
      </w:r>
      <w:r w:rsidRPr="0023560C">
        <w:t>[</w:t>
      </w:r>
      <w:r>
        <w:t>Текст</w:t>
      </w:r>
      <w:r w:rsidRPr="0023560C">
        <w:t xml:space="preserve">] </w:t>
      </w:r>
      <w:r>
        <w:t xml:space="preserve">/ </w:t>
      </w:r>
      <w:r w:rsidRPr="0023560C">
        <w:t xml:space="preserve">С.П. </w:t>
      </w:r>
      <w:r>
        <w:t xml:space="preserve">Евсеев. </w:t>
      </w:r>
      <w:r w:rsidRPr="0023560C">
        <w:t>– М.: Советский спорт, 2007. – 448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675FAF">
        <w:t xml:space="preserve">Евсеева, </w:t>
      </w:r>
      <w:r>
        <w:t>О.</w:t>
      </w:r>
      <w:r w:rsidRPr="00675FAF">
        <w:t>Э. Технологии физкультурно-спортивной деятельности в</w:t>
      </w:r>
      <w:r>
        <w:t xml:space="preserve"> адаптивной физической культуре:</w:t>
      </w:r>
      <w:r w:rsidRPr="00675FAF">
        <w:t xml:space="preserve"> </w:t>
      </w:r>
      <w:r>
        <w:t xml:space="preserve">учебник </w:t>
      </w:r>
      <w:r w:rsidRPr="00675FAF">
        <w:t>[</w:t>
      </w:r>
      <w:r>
        <w:t>Текст</w:t>
      </w:r>
      <w:r w:rsidRPr="00675FAF">
        <w:t>]</w:t>
      </w:r>
      <w:r>
        <w:t xml:space="preserve"> / О.</w:t>
      </w:r>
      <w:r w:rsidRPr="00675FAF">
        <w:t>Э. Евсеева, С.</w:t>
      </w:r>
      <w:r>
        <w:t>П. Евсеев; под ред. С. П. Евсеева. – М.</w:t>
      </w:r>
      <w:r w:rsidRPr="00675FAF">
        <w:t>: С</w:t>
      </w:r>
      <w:r>
        <w:t xml:space="preserve">оветский спорт, 2013. – 388 с. 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8B2D57">
        <w:t>Евсеева, О.Э.  Технологии физкультурно-спортивной деятельности в</w:t>
      </w:r>
      <w:r>
        <w:t xml:space="preserve"> адаптивной физической культуре</w:t>
      </w:r>
      <w:r w:rsidRPr="008B2D57">
        <w:t>: учебник</w:t>
      </w:r>
      <w:r>
        <w:t xml:space="preserve"> </w:t>
      </w:r>
      <w:r w:rsidRPr="008B2D57">
        <w:t>[</w:t>
      </w:r>
      <w:r>
        <w:t>Текст</w:t>
      </w:r>
      <w:r w:rsidRPr="008B2D57">
        <w:t xml:space="preserve">] / </w:t>
      </w:r>
      <w:r>
        <w:t>О.Э. Евсеева, С.П. Евсеев; под ред. С.П. Евсеева. – М.</w:t>
      </w:r>
      <w:r w:rsidRPr="008B2D57">
        <w:t>: Спорт, 2016. – 384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>
        <w:t>Евсеев, С.</w:t>
      </w:r>
      <w:r w:rsidRPr="002E5652">
        <w:t>П.</w:t>
      </w:r>
      <w:r>
        <w:t xml:space="preserve"> </w:t>
      </w:r>
      <w:r w:rsidRPr="002E5652">
        <w:t>Теория и организац</w:t>
      </w:r>
      <w:r>
        <w:t>ия адаптивной физической культуры</w:t>
      </w:r>
      <w:r w:rsidRPr="002E5652">
        <w:t>: учебник</w:t>
      </w:r>
      <w:r>
        <w:t xml:space="preserve"> </w:t>
      </w:r>
      <w:r w:rsidRPr="002E5652">
        <w:t>[</w:t>
      </w:r>
      <w:r>
        <w:t>Текст</w:t>
      </w:r>
      <w:r w:rsidRPr="002E5652">
        <w:t>]</w:t>
      </w:r>
      <w:r>
        <w:t xml:space="preserve"> / С.П. Евсеев. – М.</w:t>
      </w:r>
      <w:r w:rsidRPr="002E5652">
        <w:t>: Спорт, 2016. – 616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FD17AE">
        <w:t xml:space="preserve">Жуков, О.Ф. </w:t>
      </w:r>
      <w:r>
        <w:t>Особенности морфофункционального развития детей 12-13 лет с легкой степенью умственной отсталости</w:t>
      </w:r>
      <w:r w:rsidRPr="00FD17AE">
        <w:t xml:space="preserve"> [</w:t>
      </w:r>
      <w:r>
        <w:t>Текст</w:t>
      </w:r>
      <w:r w:rsidRPr="00FD17AE">
        <w:t>]</w:t>
      </w:r>
      <w:r>
        <w:t xml:space="preserve"> /</w:t>
      </w:r>
      <w:r w:rsidRPr="00FD17AE">
        <w:t xml:space="preserve"> </w:t>
      </w:r>
      <w:r>
        <w:t xml:space="preserve">О.Ф. Жуков, Ф.А. Акчурин // </w:t>
      </w:r>
      <w:r w:rsidRPr="00FD17AE">
        <w:t>Научно-теоретический журнал «Ученые записки»</w:t>
      </w:r>
      <w:r>
        <w:t>. – 2009. - №10. – С.40-44.</w:t>
      </w:r>
    </w:p>
    <w:p w:rsidR="00AD67E7" w:rsidRPr="001003FF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1003FF">
        <w:rPr>
          <w:bCs/>
        </w:rPr>
        <w:t>Захаров, А.И. Происхождение детских неврозов и психотерапия [Текст] / А.И. Захаров.</w:t>
      </w:r>
      <w:r>
        <w:rPr>
          <w:bCs/>
        </w:rPr>
        <w:t xml:space="preserve"> -</w:t>
      </w:r>
      <w:r w:rsidRPr="001003FF">
        <w:rPr>
          <w:bCs/>
        </w:rPr>
        <w:t xml:space="preserve"> М.: Апрель-Пресс, Эксмо-Пресс, 2000. - 448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532FDD">
        <w:t>Заборина, Л.Г.  Коррекция психоэмоционального состояния детей с расстройствами аутистического спектра средствами канистерапии и физической культуры</w:t>
      </w:r>
      <w:r>
        <w:t xml:space="preserve"> </w:t>
      </w:r>
      <w:r w:rsidRPr="00532FDD">
        <w:t>[</w:t>
      </w:r>
      <w:r>
        <w:t>Текст</w:t>
      </w:r>
      <w:r w:rsidRPr="00532FDD">
        <w:t>]</w:t>
      </w:r>
      <w:r>
        <w:t xml:space="preserve"> / Л.Г. Заборина, Ю.</w:t>
      </w:r>
      <w:r w:rsidRPr="00532FDD">
        <w:t>В. Глазкова</w:t>
      </w:r>
      <w:r>
        <w:t xml:space="preserve"> // </w:t>
      </w:r>
      <w:r w:rsidRPr="00532FDD">
        <w:t>Учёные записки ЗабГУ</w:t>
      </w:r>
      <w:r>
        <w:t>. – 2016. - №2. – С.135-142.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9B4D31">
        <w:lastRenderedPageBreak/>
        <w:t>Иванков</w:t>
      </w:r>
      <w:r>
        <w:t>,</w:t>
      </w:r>
      <w:r w:rsidRPr="009B4D31">
        <w:t xml:space="preserve"> </w:t>
      </w:r>
      <w:r>
        <w:t>Ч.</w:t>
      </w:r>
      <w:r w:rsidRPr="009B4D31">
        <w:t xml:space="preserve">Т. Теория, методика и </w:t>
      </w:r>
      <w:r>
        <w:t xml:space="preserve">практика физического воспитания: Учебное пособие </w:t>
      </w:r>
      <w:r w:rsidRPr="009B4D31">
        <w:t>для студентов высших и средних образов</w:t>
      </w:r>
      <w:r>
        <w:t xml:space="preserve">ательных учреждений физической </w:t>
      </w:r>
      <w:r w:rsidRPr="009B4D31">
        <w:t>культуры и спорта [</w:t>
      </w:r>
      <w:r>
        <w:t>Текст</w:t>
      </w:r>
      <w:r w:rsidRPr="009B4D31">
        <w:t>]</w:t>
      </w:r>
      <w:r>
        <w:t xml:space="preserve"> / Ч.Т. Иванков, А.В. Сафошин, А.Я. Габбазова, С.Ч. Му</w:t>
      </w:r>
      <w:r w:rsidRPr="009B4D31">
        <w:t>хаметова. – Москва</w:t>
      </w:r>
      <w:r>
        <w:t>.</w:t>
      </w:r>
      <w:r w:rsidRPr="009B4D31">
        <w:t>: МПГУ, 2014. –  392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>
        <w:t>Изард, К</w:t>
      </w:r>
      <w:r w:rsidRPr="003514C0">
        <w:t>.Э. Психология эмоций</w:t>
      </w:r>
      <w:r>
        <w:t xml:space="preserve"> </w:t>
      </w:r>
      <w:r w:rsidRPr="003514C0">
        <w:t>[</w:t>
      </w:r>
      <w:r>
        <w:t>Текст</w:t>
      </w:r>
      <w:r w:rsidRPr="003514C0">
        <w:t>]</w:t>
      </w:r>
      <w:r>
        <w:t xml:space="preserve"> / К.Э. Изард. - </w:t>
      </w:r>
      <w:r w:rsidRPr="003514C0">
        <w:t>СПб.: Питер, 1999. 464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742D38">
        <w:t>Ильин</w:t>
      </w:r>
      <w:r>
        <w:t>, А.</w:t>
      </w:r>
      <w:r w:rsidRPr="00742D38">
        <w:t xml:space="preserve">В. </w:t>
      </w:r>
      <w:r>
        <w:t xml:space="preserve">Особенности формирования компенсаторных двигательных умений с умственной отсталостью средствами адаптивной физической культуры </w:t>
      </w:r>
      <w:r w:rsidRPr="00742D38">
        <w:t>[</w:t>
      </w:r>
      <w:r>
        <w:t>Текст</w:t>
      </w:r>
      <w:r w:rsidRPr="00742D38">
        <w:t>]</w:t>
      </w:r>
      <w:r>
        <w:t xml:space="preserve"> / А.В. Ильин, А.</w:t>
      </w:r>
      <w:r w:rsidRPr="00742D38">
        <w:t xml:space="preserve">С. Мещеряков </w:t>
      </w:r>
      <w:r>
        <w:t xml:space="preserve">// </w:t>
      </w:r>
      <w:r w:rsidRPr="00742D38">
        <w:t>Известия высших учебных заведений. Поволжский регион. Гуманитарные науки</w:t>
      </w:r>
      <w:r>
        <w:t>. – 2012. - №4. – С174-179.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EB1ABF">
        <w:t>Ильин</w:t>
      </w:r>
      <w:r>
        <w:t>,</w:t>
      </w:r>
      <w:r w:rsidRPr="00EB1ABF">
        <w:t xml:space="preserve"> Е.П. Психофизиология состояний человека</w:t>
      </w:r>
      <w:r>
        <w:t xml:space="preserve"> </w:t>
      </w:r>
      <w:r w:rsidRPr="00EB1ABF">
        <w:t>[</w:t>
      </w:r>
      <w:r>
        <w:t>Текст</w:t>
      </w:r>
      <w:r w:rsidRPr="00EB1ABF">
        <w:t>]</w:t>
      </w:r>
      <w:r>
        <w:t xml:space="preserve"> / Е.П. Ильин. - СПб.: Питер, 2005. -</w:t>
      </w:r>
      <w:r w:rsidRPr="00EB1ABF">
        <w:t xml:space="preserve"> 412 с</w:t>
      </w:r>
      <w:r>
        <w:t>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>
        <w:t xml:space="preserve">Исаев, Д.Н. Практикум по психологии умственно отсталых детей и подростков </w:t>
      </w:r>
      <w:r w:rsidRPr="00EF4326">
        <w:t>[</w:t>
      </w:r>
      <w:r>
        <w:t>Текст</w:t>
      </w:r>
      <w:r w:rsidRPr="00EF4326">
        <w:t>]</w:t>
      </w:r>
      <w:r>
        <w:t xml:space="preserve"> / Д.Н. Исаев, Т.А. Колосова. –СПб: КАРО, 2012. -176с.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4E7CA1">
        <w:t>Ишмухаметов</w:t>
      </w:r>
      <w:r>
        <w:t>,</w:t>
      </w:r>
      <w:r w:rsidRPr="004E7CA1">
        <w:t xml:space="preserve"> М.Г. Теория и методика оздоровительно-рекреационной физической культуры и спорта: Йога</w:t>
      </w:r>
      <w:r>
        <w:t xml:space="preserve"> в физической культуре и спорте</w:t>
      </w:r>
      <w:r w:rsidRPr="004E7CA1">
        <w:t>: учеб. пособие. Специальность 050720 – «Физическая культура». Направление подготовки 050100 – «Педагогическое образование». Профиль подготовки – «Физическая культура» [</w:t>
      </w:r>
      <w:r>
        <w:t xml:space="preserve">Текст] </w:t>
      </w:r>
      <w:r w:rsidRPr="004E7CA1">
        <w:t>/ М.Г. Ишмухаметов</w:t>
      </w:r>
      <w:r>
        <w:t>.</w:t>
      </w:r>
      <w:r w:rsidRPr="004E7CA1">
        <w:t xml:space="preserve"> </w:t>
      </w:r>
      <w:r>
        <w:t xml:space="preserve">- </w:t>
      </w:r>
      <w:r w:rsidRPr="004E7CA1">
        <w:t>Пермь</w:t>
      </w:r>
      <w:r>
        <w:t>: Перм. гос. гуманит. пед. ун-т.</w:t>
      </w:r>
      <w:r w:rsidRPr="004E7CA1">
        <w:t xml:space="preserve">, 2013. – 160 с.  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F85723">
        <w:t>Казаковцева</w:t>
      </w:r>
      <w:r>
        <w:t>,</w:t>
      </w:r>
      <w:r w:rsidRPr="00F85723">
        <w:t xml:space="preserve"> </w:t>
      </w:r>
      <w:r>
        <w:t>Б.</w:t>
      </w:r>
      <w:r w:rsidRPr="00F85723">
        <w:t>А. Психические расстройства и расстройства поведения (F00-F99) (Класс V МКБ-10</w:t>
      </w:r>
      <w:r>
        <w:t>, адаптированный для использова</w:t>
      </w:r>
      <w:r w:rsidRPr="00F85723">
        <w:t>ния в Российской Федерации)</w:t>
      </w:r>
      <w:r>
        <w:t xml:space="preserve"> </w:t>
      </w:r>
      <w:r w:rsidRPr="00F85723">
        <w:t>[</w:t>
      </w:r>
      <w:r>
        <w:t>Текст</w:t>
      </w:r>
      <w:r w:rsidRPr="00F85723">
        <w:t xml:space="preserve">] / </w:t>
      </w:r>
      <w:r>
        <w:t>Б.</w:t>
      </w:r>
      <w:r w:rsidRPr="00F85723">
        <w:t>А. Казаковцева, В</w:t>
      </w:r>
      <w:r>
        <w:t>.Б. Голланда. - М.: Прометей, 2013. -</w:t>
      </w:r>
      <w:r w:rsidRPr="00F85723">
        <w:t xml:space="preserve"> 584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>
        <w:t>Коркунов, В.</w:t>
      </w:r>
      <w:r w:rsidRPr="00752892">
        <w:t>В</w:t>
      </w:r>
      <w:r>
        <w:t xml:space="preserve">. Изучение, обучение и воспитание детей с нарушениями развития </w:t>
      </w:r>
      <w:r w:rsidRPr="00752892">
        <w:t>[</w:t>
      </w:r>
      <w:r>
        <w:t>Текст</w:t>
      </w:r>
      <w:r w:rsidRPr="00752892">
        <w:t>]</w:t>
      </w:r>
      <w:r>
        <w:t xml:space="preserve"> / В.В. Коркунов, Ю.</w:t>
      </w:r>
      <w:r w:rsidRPr="00752892">
        <w:t>С.</w:t>
      </w:r>
      <w:r>
        <w:t xml:space="preserve"> </w:t>
      </w:r>
      <w:r w:rsidRPr="00752892">
        <w:t xml:space="preserve">Чурилов </w:t>
      </w:r>
      <w:r>
        <w:t xml:space="preserve">// </w:t>
      </w:r>
      <w:r w:rsidRPr="00752892">
        <w:t>Специальное образование</w:t>
      </w:r>
      <w:r>
        <w:t>. – 2009. - №4. – С.23-31.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23560C">
        <w:lastRenderedPageBreak/>
        <w:t>Лубовский, В.И. Специаль</w:t>
      </w:r>
      <w:r>
        <w:t xml:space="preserve">ная психология: учебное пособие </w:t>
      </w:r>
      <w:r w:rsidRPr="0023560C">
        <w:t>[</w:t>
      </w:r>
      <w:r>
        <w:t>Текст</w:t>
      </w:r>
      <w:r w:rsidRPr="0023560C">
        <w:t xml:space="preserve">] </w:t>
      </w:r>
      <w:r>
        <w:t xml:space="preserve">/ В.И. Лубовский. </w:t>
      </w:r>
      <w:r w:rsidRPr="0023560C">
        <w:t>– М.: «Академия», 2006. – 461 с.</w:t>
      </w:r>
      <w:r w:rsidRPr="00B468A9">
        <w:t xml:space="preserve"> 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E136FF">
        <w:t>Мазитова, Н.В. Психоэмоциональная и социальная адаптация детей с легкой степенью умственной отсталости на занятиях по спортивной гимнастике в смешанных группах</w:t>
      </w:r>
      <w:r>
        <w:t xml:space="preserve"> </w:t>
      </w:r>
      <w:r w:rsidRPr="00E136FF">
        <w:t>[</w:t>
      </w:r>
      <w:r>
        <w:t>Текст</w:t>
      </w:r>
      <w:r w:rsidRPr="00E136FF">
        <w:t>]</w:t>
      </w:r>
      <w:r>
        <w:t xml:space="preserve"> / Н.В. Мазитова, Е.</w:t>
      </w:r>
      <w:r w:rsidRPr="00E136FF">
        <w:t>А. Мунирова</w:t>
      </w:r>
      <w:r>
        <w:t xml:space="preserve"> // Вестник Бурятского государственного университета. – 2015. -№13. – С.57-62.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33615A">
        <w:t>Московкина</w:t>
      </w:r>
      <w:r>
        <w:t>, А.</w:t>
      </w:r>
      <w:r w:rsidRPr="0033615A">
        <w:t xml:space="preserve">Г. </w:t>
      </w:r>
      <w:r>
        <w:t>Клиника интеллек</w:t>
      </w:r>
      <w:r w:rsidRPr="0033615A">
        <w:t>туальных нарушений: Учебное пособие</w:t>
      </w:r>
      <w:r>
        <w:t xml:space="preserve"> </w:t>
      </w:r>
      <w:r w:rsidRPr="0033615A">
        <w:t>[</w:t>
      </w:r>
      <w:r>
        <w:t>Текст</w:t>
      </w:r>
      <w:r w:rsidRPr="0033615A">
        <w:t>]</w:t>
      </w:r>
      <w:r>
        <w:t xml:space="preserve"> / </w:t>
      </w:r>
      <w:r w:rsidRPr="0033615A">
        <w:t xml:space="preserve">А.Г. Московкина, </w:t>
      </w:r>
      <w:r>
        <w:t>Т.</w:t>
      </w:r>
      <w:r w:rsidRPr="0033615A">
        <w:t>М.  Уманская</w:t>
      </w:r>
      <w:r>
        <w:t xml:space="preserve">. </w:t>
      </w:r>
      <w:r w:rsidRPr="0033615A">
        <w:t>– М.: МПГУ, 2013. – 246 с.</w:t>
      </w:r>
      <w:r w:rsidRPr="00B468A9">
        <w:t xml:space="preserve"> 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23560C">
        <w:t>Назаро</w:t>
      </w:r>
      <w:r>
        <w:t xml:space="preserve">ва, Н.М. Специальная педагогика </w:t>
      </w:r>
      <w:r w:rsidRPr="00672E90">
        <w:t>[</w:t>
      </w:r>
      <w:r>
        <w:t>Текст</w:t>
      </w:r>
      <w:r w:rsidRPr="00672E90">
        <w:t>]</w:t>
      </w:r>
      <w:r w:rsidRPr="0023560C">
        <w:t xml:space="preserve"> </w:t>
      </w:r>
      <w:r>
        <w:t xml:space="preserve">/ Н.М. Назарова. </w:t>
      </w:r>
      <w:r w:rsidRPr="0023560C">
        <w:t>– М., 2008. – 400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9A104C">
        <w:t>Николаенко</w:t>
      </w:r>
      <w:r>
        <w:t>, Я.</w:t>
      </w:r>
      <w:r w:rsidRPr="009A104C">
        <w:t xml:space="preserve">Н. </w:t>
      </w:r>
      <w:r>
        <w:t xml:space="preserve">Отклоняющееся поведение подростков с легкой степенью умственной отсталости </w:t>
      </w:r>
      <w:r w:rsidRPr="009A104C">
        <w:t>[</w:t>
      </w:r>
      <w:r>
        <w:t>Текст</w:t>
      </w:r>
      <w:r w:rsidRPr="009A104C">
        <w:t>]</w:t>
      </w:r>
      <w:r>
        <w:t xml:space="preserve"> / Я.Н. Николаенко // </w:t>
      </w:r>
      <w:r w:rsidRPr="009A104C">
        <w:t>Известия Российского государственного педагогического университета им. А.И. Герцена</w:t>
      </w:r>
      <w:r>
        <w:t>. – 2009. – С.286-290.</w:t>
      </w:r>
    </w:p>
    <w:p w:rsidR="00AD67E7" w:rsidRPr="00B468A9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color w:val="FF0000"/>
        </w:rPr>
      </w:pPr>
      <w:r w:rsidRPr="00552DC0">
        <w:t xml:space="preserve">Николаева. </w:t>
      </w:r>
      <w:r>
        <w:t xml:space="preserve">С.В. </w:t>
      </w:r>
      <w:r w:rsidRPr="00FE0B20">
        <w:t xml:space="preserve">Подвижные игры на уроках физической культуры в 1-5 классах СЭПШ: метод. рекомендации для учителей физ. культуры </w:t>
      </w:r>
      <w:r w:rsidRPr="00552DC0">
        <w:t>[</w:t>
      </w:r>
      <w:r>
        <w:t>Текст</w:t>
      </w:r>
      <w:r w:rsidRPr="00552DC0">
        <w:t xml:space="preserve">] </w:t>
      </w:r>
      <w:r w:rsidRPr="00FE0B20">
        <w:t>/</w:t>
      </w:r>
      <w:r>
        <w:t xml:space="preserve"> С.В. Николаева. – Харьков.</w:t>
      </w:r>
      <w:r w:rsidRPr="00FE0B20">
        <w:t>: Изд-во НУА, 2015. – 30 с.</w:t>
      </w:r>
      <w:r w:rsidRPr="00B468A9">
        <w:t xml:space="preserve"> </w:t>
      </w:r>
    </w:p>
    <w:p w:rsidR="00AD67E7" w:rsidRPr="00B468A9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color w:val="FF0000"/>
        </w:rPr>
      </w:pPr>
      <w:r w:rsidRPr="00104E2C">
        <w:t>Петряева</w:t>
      </w:r>
      <w:r>
        <w:t>,</w:t>
      </w:r>
      <w:r w:rsidRPr="00104E2C">
        <w:t xml:space="preserve"> Л.Н.</w:t>
      </w:r>
      <w:r>
        <w:t xml:space="preserve"> </w:t>
      </w:r>
      <w:r w:rsidRPr="00104E2C">
        <w:t>Проблема исследования эмоционального развития умственно отсталых детей в зарубежной психологии</w:t>
      </w:r>
      <w:r>
        <w:t xml:space="preserve"> </w:t>
      </w:r>
      <w:r w:rsidRPr="00104E2C">
        <w:t>[</w:t>
      </w:r>
      <w:r>
        <w:t>Текст</w:t>
      </w:r>
      <w:r w:rsidRPr="00104E2C">
        <w:t>]</w:t>
      </w:r>
      <w:r>
        <w:t xml:space="preserve"> / Л.Н.</w:t>
      </w:r>
      <w:r w:rsidRPr="00104E2C">
        <w:t xml:space="preserve"> Петряева</w:t>
      </w:r>
      <w:r>
        <w:t>,</w:t>
      </w:r>
      <w:r w:rsidRPr="00104E2C">
        <w:t xml:space="preserve"> Л.В.Шипова </w:t>
      </w:r>
      <w:r>
        <w:t xml:space="preserve">// </w:t>
      </w:r>
      <w:r w:rsidRPr="00104E2C">
        <w:t>Современные исследования социальных проблем</w:t>
      </w:r>
      <w:r>
        <w:t>. – 2015. -№11. – С.852- 860.</w:t>
      </w:r>
    </w:p>
    <w:p w:rsidR="00AD67E7" w:rsidRPr="00B468A9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color w:val="FF0000"/>
        </w:rPr>
      </w:pPr>
      <w:r>
        <w:t xml:space="preserve">Поддубный, С.К. Психология болезни и инвалидности: учебное пособие </w:t>
      </w:r>
      <w:r w:rsidRPr="00124A0C">
        <w:t>[</w:t>
      </w:r>
      <w:r>
        <w:t>Текст</w:t>
      </w:r>
      <w:r w:rsidRPr="00124A0C">
        <w:t>]</w:t>
      </w:r>
      <w:r>
        <w:t xml:space="preserve"> / С.К. Поддубный, С.Г. Куртев. – Омск.: Изд-во СибГУФК, 2015. -248с.</w:t>
      </w:r>
    </w:p>
    <w:p w:rsidR="00AD67E7" w:rsidRPr="00B468A9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b/>
          <w:bCs/>
        </w:rPr>
      </w:pPr>
      <w:r>
        <w:t>Ростомашвили, Л.Н. Адаптивное физическое воспита</w:t>
      </w:r>
      <w:r w:rsidRPr="00DB031B">
        <w:t>ние: Программы по адаптивному физическому воспитанию детей с тяжёлыми и множест</w:t>
      </w:r>
      <w:r>
        <w:t xml:space="preserve">венными нарушениями в развитии </w:t>
      </w:r>
      <w:r w:rsidRPr="00DB031B">
        <w:t>[</w:t>
      </w:r>
      <w:r>
        <w:t>Текст</w:t>
      </w:r>
      <w:r w:rsidRPr="00DB031B">
        <w:t>] /</w:t>
      </w:r>
      <w:r>
        <w:t xml:space="preserve"> </w:t>
      </w:r>
      <w:r w:rsidRPr="00DB031B">
        <w:t>Ростомашвили Л.Н., Креминская М.М.</w:t>
      </w:r>
      <w:r>
        <w:t xml:space="preserve"> – СПб.:</w:t>
      </w:r>
      <w:r w:rsidRPr="00DB031B">
        <w:t xml:space="preserve"> ИСПиП, 2008.- 120 с.</w:t>
      </w:r>
      <w:r w:rsidRPr="00B468A9">
        <w:t xml:space="preserve"> </w:t>
      </w:r>
    </w:p>
    <w:p w:rsidR="00AD67E7" w:rsidRPr="00B468A9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b/>
          <w:bCs/>
        </w:rPr>
      </w:pPr>
      <w:r>
        <w:lastRenderedPageBreak/>
        <w:t xml:space="preserve">Романова, Н.И. Игровой стретчинг на занятиях по адаптивной физической культуре для детей с ОВЗ </w:t>
      </w:r>
      <w:r w:rsidRPr="00525C94">
        <w:t>[</w:t>
      </w:r>
      <w:r>
        <w:t>Текст</w:t>
      </w:r>
      <w:r w:rsidRPr="00525C94">
        <w:t>]</w:t>
      </w:r>
      <w:r>
        <w:t xml:space="preserve"> / Н.И. Романова //</w:t>
      </w:r>
      <w:r w:rsidRPr="00525C94">
        <w:t xml:space="preserve"> </w:t>
      </w:r>
      <w:hyperlink r:id="rId21" w:history="1">
        <w:r w:rsidRPr="00525C94">
          <w:rPr>
            <w:rStyle w:val="aa"/>
            <w:color w:val="auto"/>
            <w:u w:val="none"/>
          </w:rPr>
          <w:t>Специальное образование</w:t>
        </w:r>
      </w:hyperlink>
      <w:r>
        <w:t>. – 2015. – С.223-228.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541983">
        <w:t>Скворцов, Д.В. Биомеханические методы реабилитации патологии походки и баланса тела [</w:t>
      </w:r>
      <w:r>
        <w:t>Текст</w:t>
      </w:r>
      <w:r w:rsidRPr="00541983">
        <w:t>]</w:t>
      </w:r>
      <w:r>
        <w:t xml:space="preserve"> </w:t>
      </w:r>
      <w:r w:rsidRPr="00541983">
        <w:t>/ Д.В. Скворцов</w:t>
      </w:r>
      <w:r>
        <w:t xml:space="preserve">. </w:t>
      </w:r>
      <w:r w:rsidRPr="00541983">
        <w:t>– М., 2008. – 45 с.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7242CA">
        <w:t xml:space="preserve">Снесарь, </w:t>
      </w:r>
      <w:r>
        <w:t xml:space="preserve">Н.Н. Физическое воспитание детей с нарушением интеллекта </w:t>
      </w:r>
      <w:r w:rsidRPr="007242CA">
        <w:t>[</w:t>
      </w:r>
      <w:r>
        <w:t>Текст</w:t>
      </w:r>
      <w:r w:rsidRPr="007242CA">
        <w:t>]</w:t>
      </w:r>
      <w:r>
        <w:t xml:space="preserve"> / </w:t>
      </w:r>
      <w:r w:rsidRPr="007242CA">
        <w:t>Н.Н. Снесарь, В.В. Пономарев</w:t>
      </w:r>
      <w:r>
        <w:t xml:space="preserve"> // </w:t>
      </w:r>
      <w:r w:rsidRPr="007242CA">
        <w:t>Вестник Красноярского государственного педагогического университета им. В.П. Астафьева</w:t>
      </w:r>
      <w:r>
        <w:t>. – 2011. – С.111- 115.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>
        <w:t xml:space="preserve">Снесарь, Н.Н. Педагогическая технология игрового тренинга в физическом воспитании детей с легкой степенью умственной отсталости </w:t>
      </w:r>
      <w:r w:rsidRPr="0026394A">
        <w:t>[</w:t>
      </w:r>
      <w:r>
        <w:t>Текст</w:t>
      </w:r>
      <w:r w:rsidRPr="0026394A">
        <w:t>]</w:t>
      </w:r>
      <w:r>
        <w:t xml:space="preserve"> / Н.Н. Снесарь // </w:t>
      </w:r>
      <w:hyperlink r:id="rId22" w:history="1">
        <w:r w:rsidRPr="0026394A">
          <w:rPr>
            <w:rStyle w:val="aa"/>
            <w:color w:val="auto"/>
            <w:u w:val="none"/>
          </w:rPr>
          <w:t>Известия Тульского государственного университета. Физическая культура. Спорт</w:t>
        </w:r>
      </w:hyperlink>
      <w:r>
        <w:t>. – 2013. – С.153-161.</w:t>
      </w:r>
      <w:r w:rsidRPr="00715B07">
        <w:t xml:space="preserve"> </w:t>
      </w:r>
    </w:p>
    <w:p w:rsidR="00AD67E7" w:rsidRPr="00715B0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FC26FA">
        <w:t>Стребелева</w:t>
      </w:r>
      <w:r>
        <w:t>, Е.А.</w:t>
      </w:r>
      <w:r w:rsidRPr="00FC26FA">
        <w:t xml:space="preserve"> </w:t>
      </w:r>
      <w:r>
        <w:t xml:space="preserve">Дети с нарушением интеллекта: реабилитация средствами образования </w:t>
      </w:r>
      <w:r w:rsidRPr="00FC26FA">
        <w:t>[</w:t>
      </w:r>
      <w:r>
        <w:t>Текст</w:t>
      </w:r>
      <w:r w:rsidRPr="00FC26FA">
        <w:t>]</w:t>
      </w:r>
      <w:r>
        <w:t xml:space="preserve"> / Е.А. Стребелева, С.Б. Лазуренко</w:t>
      </w:r>
      <w:r w:rsidRPr="00FC26FA">
        <w:t>, Л.М. Кузенкова</w:t>
      </w:r>
      <w:r>
        <w:t xml:space="preserve"> // Педиатрическая фармакология. – 2012. - №6. – С.80-84.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 w:rsidRPr="000F6193">
        <w:t>Токарская</w:t>
      </w:r>
      <w:r>
        <w:t>, Л.В.</w:t>
      </w:r>
      <w:r w:rsidRPr="000F6193">
        <w:t xml:space="preserve"> </w:t>
      </w:r>
      <w:r>
        <w:t xml:space="preserve">Особенности преподавания физической культуры детям и подросткам с умеренной и тяжелой умственной отсталостью </w:t>
      </w:r>
      <w:r w:rsidRPr="000F6193">
        <w:t>[</w:t>
      </w:r>
      <w:r>
        <w:t>Текст</w:t>
      </w:r>
      <w:r w:rsidRPr="000F6193">
        <w:t>]</w:t>
      </w:r>
      <w:r>
        <w:t xml:space="preserve"> / Л</w:t>
      </w:r>
      <w:r w:rsidRPr="000F6193">
        <w:t>.В. Токарская, Н.А. Дубровина, Н.Н. Бабийчук</w:t>
      </w:r>
      <w:r>
        <w:t>. – Екатеринбург. – Изд-во Урал. Ун-та, 2015. -190с.</w:t>
      </w:r>
    </w:p>
    <w:p w:rsidR="00AD67E7" w:rsidRPr="00715B0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color w:val="FF0000"/>
        </w:rPr>
      </w:pPr>
      <w:r w:rsidRPr="00672E90">
        <w:t xml:space="preserve">Федотова И.В., Быкова М.А. Особенности психического и физического развития детей с нарушениями интеллекта // Международный студенческий научный вестник. – 2017. – № 3.; URL: </w:t>
      </w:r>
      <w:hyperlink r:id="rId23" w:history="1">
        <w:r w:rsidRPr="00672E90">
          <w:rPr>
            <w:rStyle w:val="aa"/>
          </w:rPr>
          <w:t xml:space="preserve">https://eduherald.ru/ru/article/view?id=17290 </w:t>
        </w:r>
      </w:hyperlink>
      <w:r>
        <w:t xml:space="preserve"> (дата обращения: 27.10</w:t>
      </w:r>
      <w:r w:rsidRPr="00672E90">
        <w:t>.2017).</w:t>
      </w:r>
    </w:p>
    <w:p w:rsidR="00AD67E7" w:rsidRPr="00715B0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color w:val="FF0000"/>
        </w:rPr>
      </w:pPr>
      <w:r w:rsidRPr="00974F6C">
        <w:t>Хорькова</w:t>
      </w:r>
      <w:r>
        <w:t>,</w:t>
      </w:r>
      <w:r w:rsidRPr="00974F6C">
        <w:t xml:space="preserve"> </w:t>
      </w:r>
      <w:r>
        <w:t>А.</w:t>
      </w:r>
      <w:r w:rsidRPr="00974F6C">
        <w:t>С.</w:t>
      </w:r>
      <w:r>
        <w:t xml:space="preserve"> Влияние коррекционно-развивающих подвижных игр на детей с отклонениями интеллектуального развития </w:t>
      </w:r>
      <w:r w:rsidRPr="00974F6C">
        <w:t>[</w:t>
      </w:r>
      <w:r>
        <w:t>Текст</w:t>
      </w:r>
      <w:r w:rsidRPr="00974F6C">
        <w:t>]</w:t>
      </w:r>
      <w:r>
        <w:t xml:space="preserve"> / А.С. Хорьков // Вестник Югорского государственного университета. – 2017. - №1. – С.154-157.</w:t>
      </w:r>
    </w:p>
    <w:p w:rsidR="00AD67E7" w:rsidRPr="00715B0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  <w:rPr>
          <w:color w:val="FF0000"/>
        </w:rPr>
      </w:pPr>
      <w:r w:rsidRPr="00C409FA">
        <w:lastRenderedPageBreak/>
        <w:t xml:space="preserve">Шаповалова, </w:t>
      </w:r>
      <w:r>
        <w:t xml:space="preserve">О.Е. </w:t>
      </w:r>
      <w:r w:rsidRPr="00C409FA">
        <w:t>Физическое воспитание умственно отсталых школьников в научных исследованиях студентов</w:t>
      </w:r>
      <w:r>
        <w:t xml:space="preserve"> </w:t>
      </w:r>
      <w:r w:rsidRPr="00C409FA">
        <w:t>[</w:t>
      </w:r>
      <w:r>
        <w:t>Текст</w:t>
      </w:r>
      <w:r w:rsidRPr="00C409FA">
        <w:t>]</w:t>
      </w:r>
      <w:r>
        <w:t xml:space="preserve"> / О.Е. Шаповалова, Б.Е. Фишман, Г.</w:t>
      </w:r>
      <w:r w:rsidRPr="00C409FA">
        <w:t>В. Ванакова</w:t>
      </w:r>
      <w:r>
        <w:t xml:space="preserve"> // </w:t>
      </w:r>
      <w:r w:rsidRPr="00C409FA">
        <w:t>Учёные записки ЗабГГПУ</w:t>
      </w:r>
      <w:r>
        <w:t>. – 2012. – С.137-141.</w:t>
      </w:r>
    </w:p>
    <w:p w:rsidR="00AD67E7" w:rsidRDefault="00AD67E7" w:rsidP="003B5D46">
      <w:pPr>
        <w:pStyle w:val="a7"/>
        <w:numPr>
          <w:ilvl w:val="0"/>
          <w:numId w:val="7"/>
        </w:numPr>
        <w:ind w:left="0" w:firstLine="709"/>
        <w:contextualSpacing w:val="0"/>
      </w:pPr>
      <w:r>
        <w:t xml:space="preserve">Шапкова, Л.В. </w:t>
      </w:r>
      <w:r w:rsidRPr="00F80D30">
        <w:t>Частные методики адапти</w:t>
      </w:r>
      <w:r>
        <w:t>вной физической культуры: Учеб</w:t>
      </w:r>
      <w:r w:rsidRPr="00F80D30">
        <w:t>ное пособие</w:t>
      </w:r>
      <w:r>
        <w:t xml:space="preserve"> </w:t>
      </w:r>
      <w:r w:rsidRPr="00F80D30">
        <w:t>[</w:t>
      </w:r>
      <w:r>
        <w:t>Текст</w:t>
      </w:r>
      <w:r w:rsidRPr="00F80D30">
        <w:t>]</w:t>
      </w:r>
      <w:r>
        <w:t xml:space="preserve"> /Под ред. Л.В. Шапковой. -</w:t>
      </w:r>
      <w:r w:rsidRPr="00F80D30">
        <w:t xml:space="preserve"> М.: </w:t>
      </w:r>
      <w:r>
        <w:t>Советский спорт, 2003. — 464 с.</w:t>
      </w:r>
    </w:p>
    <w:p w:rsidR="00AD67E7" w:rsidRDefault="00AD67E7" w:rsidP="00CF78E0">
      <w:pPr>
        <w:spacing w:after="200"/>
        <w:jc w:val="center"/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51582D">
      <w:pPr>
        <w:ind w:firstLine="0"/>
        <w:rPr>
          <w:b/>
        </w:rPr>
      </w:pPr>
    </w:p>
    <w:p w:rsidR="0051582D" w:rsidRDefault="0051582D" w:rsidP="0051582D">
      <w:pPr>
        <w:ind w:firstLine="0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AD67E7" w:rsidRDefault="00AD67E7" w:rsidP="00ED093F">
      <w:pPr>
        <w:ind w:firstLine="0"/>
        <w:jc w:val="center"/>
        <w:rPr>
          <w:b/>
        </w:rPr>
      </w:pPr>
    </w:p>
    <w:p w:rsidR="001D000D" w:rsidRDefault="001D000D" w:rsidP="00ED093F">
      <w:pPr>
        <w:ind w:firstLine="0"/>
        <w:jc w:val="center"/>
        <w:rPr>
          <w:b/>
        </w:rPr>
      </w:pPr>
    </w:p>
    <w:p w:rsidR="001D000D" w:rsidRDefault="001D000D" w:rsidP="00ED093F">
      <w:pPr>
        <w:ind w:firstLine="0"/>
        <w:jc w:val="center"/>
        <w:rPr>
          <w:b/>
        </w:rPr>
      </w:pPr>
    </w:p>
    <w:p w:rsidR="001D000D" w:rsidRDefault="001D000D" w:rsidP="00ED093F">
      <w:pPr>
        <w:ind w:firstLine="0"/>
        <w:jc w:val="center"/>
        <w:rPr>
          <w:b/>
        </w:rPr>
      </w:pPr>
    </w:p>
    <w:p w:rsidR="001D000D" w:rsidRDefault="001D000D" w:rsidP="00ED093F">
      <w:pPr>
        <w:ind w:firstLine="0"/>
        <w:jc w:val="center"/>
        <w:rPr>
          <w:b/>
        </w:rPr>
      </w:pPr>
    </w:p>
    <w:p w:rsidR="00AD67E7" w:rsidRPr="001D000D" w:rsidRDefault="00AD67E7" w:rsidP="00ED093F">
      <w:pPr>
        <w:ind w:firstLine="0"/>
        <w:jc w:val="center"/>
      </w:pPr>
      <w:r w:rsidRPr="001D000D">
        <w:lastRenderedPageBreak/>
        <w:t>Приложения</w:t>
      </w:r>
    </w:p>
    <w:p w:rsidR="00AD67E7" w:rsidRPr="00E816B8" w:rsidRDefault="00AD67E7" w:rsidP="00CF78E0">
      <w:pPr>
        <w:jc w:val="right"/>
      </w:pPr>
      <w:r>
        <w:t>Приложение1</w:t>
      </w:r>
    </w:p>
    <w:p w:rsidR="00AD67E7" w:rsidRPr="00E816B8" w:rsidRDefault="00AD67E7" w:rsidP="00CF78E0">
      <w:pPr>
        <w:jc w:val="center"/>
      </w:pPr>
      <w:r w:rsidRPr="00E816B8">
        <w:t>Центры (геометрические) кластеров, оценивающие группировки экспериментальных данных по дискриминирующей функции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AD67E7" w:rsidRPr="00E816B8" w:rsidTr="008D7653">
        <w:tc>
          <w:tcPr>
            <w:tcW w:w="9571" w:type="dxa"/>
            <w:gridSpan w:val="3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В пробе Ромберга с закрытыми глазами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Классы / уровень мышечной регуляции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Порог кинетической чувствительности, среднее кросс-АЧХ</w:t>
            </w:r>
            <w:r w:rsidRPr="00E816B8">
              <w:rPr>
                <w:vertAlign w:val="subscript"/>
              </w:rPr>
              <w:t xml:space="preserve">1 </w:t>
            </w:r>
            <w:r w:rsidRPr="00E816B8">
              <w:rPr>
                <w:vertAlign w:val="subscript"/>
                <w:lang w:val="en-US"/>
              </w:rPr>
              <w:t>max</w:t>
            </w:r>
            <w:r w:rsidRPr="00E816B8">
              <w:rPr>
                <w:vertAlign w:val="subscript"/>
              </w:rPr>
              <w:t xml:space="preserve"> </w:t>
            </w:r>
            <w:r w:rsidRPr="00E816B8">
              <w:rPr>
                <w:vertAlign w:val="subscript"/>
                <w:lang w:val="en-US"/>
              </w:rPr>
              <w:t>vertlcal</w:t>
            </w:r>
            <w:r w:rsidRPr="00E816B8">
              <w:t>, (кг*Гц)^1/2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Мышечная синергия, ПФР усл. ед./среднее кросс-АЧХ1 max vertlcal, (кг*Гц)^1/2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1 класс / высокий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0,08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1077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2 класс / выше среднего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0,1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619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3 класс / средний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0,23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160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4 класс / ниже среднего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0,34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92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5 класс / низкий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0,53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34</w:t>
            </w:r>
          </w:p>
        </w:tc>
      </w:tr>
      <w:tr w:rsidR="00AD67E7" w:rsidRPr="00E816B8" w:rsidTr="008D7653">
        <w:tc>
          <w:tcPr>
            <w:tcW w:w="9571" w:type="dxa"/>
            <w:gridSpan w:val="3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В пробе Ромберга с открытыми глазами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1 класс / высокий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0,04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1786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2 класс / выше среднего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0,08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770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3 класс / средний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0,19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238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4 класс / ниже среднего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0,29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125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5 класс / низкий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0,43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67</w:t>
            </w:r>
          </w:p>
        </w:tc>
      </w:tr>
      <w:tr w:rsidR="00AD67E7" w:rsidRPr="00E816B8" w:rsidTr="008D7653">
        <w:tc>
          <w:tcPr>
            <w:tcW w:w="9571" w:type="dxa"/>
            <w:gridSpan w:val="3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В пробе Ромберга с закрытыми глазами покачиваясь вперед – назад прямым телом без отрыва стоп от опоры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1 класс / высокий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0,17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155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2 класс / выше среднего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0,22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80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3 класс / средний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0,3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39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4 класс / ниже среднего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0,43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35</w:t>
            </w:r>
          </w:p>
        </w:tc>
      </w:tr>
      <w:tr w:rsidR="00AD67E7" w:rsidRPr="00E816B8" w:rsidTr="008D7653">
        <w:tc>
          <w:tcPr>
            <w:tcW w:w="3190" w:type="dxa"/>
          </w:tcPr>
          <w:p w:rsidR="00AD67E7" w:rsidRPr="00E816B8" w:rsidRDefault="00AD67E7" w:rsidP="008D7653">
            <w:pPr>
              <w:ind w:firstLine="0"/>
            </w:pPr>
            <w:r w:rsidRPr="00E816B8">
              <w:t>5 класс / низкий</w:t>
            </w:r>
          </w:p>
        </w:tc>
        <w:tc>
          <w:tcPr>
            <w:tcW w:w="3190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0,68</w:t>
            </w:r>
          </w:p>
        </w:tc>
        <w:tc>
          <w:tcPr>
            <w:tcW w:w="3191" w:type="dxa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24</w:t>
            </w:r>
          </w:p>
        </w:tc>
      </w:tr>
    </w:tbl>
    <w:p w:rsidR="00AD67E7" w:rsidRPr="00E816B8" w:rsidRDefault="00AD67E7" w:rsidP="00CF78E0"/>
    <w:p w:rsidR="00AD67E7" w:rsidRDefault="00AD67E7" w:rsidP="0051582D">
      <w:pPr>
        <w:jc w:val="right"/>
      </w:pPr>
      <w:r w:rsidRPr="00E816B8">
        <w:t xml:space="preserve">                                                                    </w:t>
      </w:r>
      <w:r w:rsidR="0051582D">
        <w:t xml:space="preserve">                              </w:t>
      </w:r>
    </w:p>
    <w:p w:rsidR="00AD67E7" w:rsidRPr="00E816B8" w:rsidRDefault="00AD67E7" w:rsidP="00CF78E0">
      <w:pPr>
        <w:jc w:val="right"/>
      </w:pPr>
      <w:r>
        <w:lastRenderedPageBreak/>
        <w:t>Приложение2</w:t>
      </w:r>
    </w:p>
    <w:p w:rsidR="00AD67E7" w:rsidRPr="00E816B8" w:rsidRDefault="00AD67E7" w:rsidP="00CF78E0">
      <w:pPr>
        <w:jc w:val="center"/>
      </w:pPr>
      <w:r w:rsidRPr="00E816B8">
        <w:t>Классификация уровней нервной регуляции вертикальной стойки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</w:tblGrid>
      <w:tr w:rsidR="00AD67E7" w:rsidRPr="00E816B8" w:rsidTr="008D7653">
        <w:tc>
          <w:tcPr>
            <w:tcW w:w="5000" w:type="pct"/>
            <w:gridSpan w:val="2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В пробе Ромберга с открытыми глазами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Классы / уровень мышечной регуляции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Нервное напряжение, ПФР усл.ед. /, среднее кросс-АЧХ</w:t>
            </w:r>
            <w:r w:rsidRPr="00E816B8">
              <w:rPr>
                <w:vertAlign w:val="subscript"/>
              </w:rPr>
              <w:t xml:space="preserve">1 </w:t>
            </w:r>
            <w:r w:rsidRPr="00E816B8">
              <w:rPr>
                <w:vertAlign w:val="subscript"/>
                <w:lang w:val="en-US"/>
              </w:rPr>
              <w:t>max</w:t>
            </w:r>
            <w:r w:rsidRPr="00E816B8">
              <w:rPr>
                <w:vertAlign w:val="subscript"/>
              </w:rPr>
              <w:t xml:space="preserve"> </w:t>
            </w:r>
            <w:r w:rsidRPr="00E816B8">
              <w:rPr>
                <w:vertAlign w:val="subscript"/>
                <w:lang w:val="en-US"/>
              </w:rPr>
              <w:t>vertlcal</w:t>
            </w:r>
            <w:r w:rsidRPr="00E816B8">
              <w:t>, (мм*Гц)^1/2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1 класс / низкий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100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2 класс / ниже среднего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300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3 класс / средний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500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4 класс / умеренный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700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5 класс / оптимальный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900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6  класс / слегка повышенный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1100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7 класс / повышенный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1300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8 класс / резко повышенный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До1500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9 класс / чрезмерно повышенный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1700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10 класс / опасно повышенный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Свыше 1700</w:t>
            </w:r>
          </w:p>
        </w:tc>
      </w:tr>
      <w:tr w:rsidR="00AD67E7" w:rsidRPr="00E816B8" w:rsidTr="008D7653">
        <w:tc>
          <w:tcPr>
            <w:tcW w:w="5000" w:type="pct"/>
            <w:gridSpan w:val="2"/>
          </w:tcPr>
          <w:p w:rsidR="00AD67E7" w:rsidRPr="00E816B8" w:rsidRDefault="00AD67E7" w:rsidP="008D7653">
            <w:pPr>
              <w:ind w:firstLine="0"/>
            </w:pPr>
            <w:r w:rsidRPr="00E816B8">
              <w:t>В пробе Ромберга с закрытыми глазами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1 класс / низкий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50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2 класс / ниже среднего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150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3 класс / средний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250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4 класс / умеренный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350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5 класс / оптимальный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450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6  класс / слегка повышенный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550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7 класс / повышенный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650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8 класс / резко повышенный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750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9 класс / чрезмерно повышенный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До 850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10 класс / опасно повышенный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Свыше 850</w:t>
            </w:r>
          </w:p>
        </w:tc>
      </w:tr>
      <w:tr w:rsidR="00AD67E7" w:rsidRPr="00E816B8" w:rsidTr="008D7653">
        <w:tc>
          <w:tcPr>
            <w:tcW w:w="5000" w:type="pct"/>
            <w:gridSpan w:val="2"/>
          </w:tcPr>
          <w:p w:rsidR="00AD67E7" w:rsidRPr="00E816B8" w:rsidRDefault="00AD67E7" w:rsidP="008D7653">
            <w:pPr>
              <w:ind w:firstLine="0"/>
            </w:pPr>
            <w:r w:rsidRPr="00E816B8">
              <w:t xml:space="preserve">В пробе Ромберга с закрытыми глазами покачиваясь вперед – назад прямым </w:t>
            </w:r>
            <w:r w:rsidRPr="00E816B8">
              <w:lastRenderedPageBreak/>
              <w:t>телом без отрыва стоп от опоры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lastRenderedPageBreak/>
              <w:t>1 класс / низкий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0,17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2 класс / среднего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0,22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3 класс / оптимальный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0,3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4 класс / слегка повышенный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0,43</w:t>
            </w:r>
          </w:p>
        </w:tc>
      </w:tr>
      <w:tr w:rsidR="00AD67E7" w:rsidRPr="00E816B8" w:rsidTr="008D7653">
        <w:tc>
          <w:tcPr>
            <w:tcW w:w="2500" w:type="pct"/>
          </w:tcPr>
          <w:p w:rsidR="00AD67E7" w:rsidRPr="00E816B8" w:rsidRDefault="00AD67E7" w:rsidP="008D7653">
            <w:pPr>
              <w:ind w:firstLine="0"/>
            </w:pPr>
            <w:r w:rsidRPr="00E816B8">
              <w:t>5 класс / резко арвышенный</w:t>
            </w:r>
          </w:p>
        </w:tc>
        <w:tc>
          <w:tcPr>
            <w:tcW w:w="2500" w:type="pct"/>
          </w:tcPr>
          <w:p w:rsidR="00AD67E7" w:rsidRPr="00E816B8" w:rsidRDefault="00AD67E7" w:rsidP="008D7653">
            <w:pPr>
              <w:ind w:firstLine="0"/>
              <w:jc w:val="center"/>
            </w:pPr>
            <w:r w:rsidRPr="00E816B8">
              <w:t>0,68</w:t>
            </w:r>
          </w:p>
        </w:tc>
      </w:tr>
    </w:tbl>
    <w:p w:rsidR="00AD67E7" w:rsidRDefault="00AD67E7" w:rsidP="00E4603E">
      <w:pPr>
        <w:ind w:firstLine="0"/>
      </w:pPr>
    </w:p>
    <w:p w:rsidR="00AD67E7" w:rsidRPr="00737E55" w:rsidRDefault="00AD67E7" w:rsidP="00B22A09"/>
    <w:p w:rsidR="00AD67E7" w:rsidRDefault="00AD67E7" w:rsidP="009B1088">
      <w:pPr>
        <w:ind w:firstLine="0"/>
      </w:pPr>
    </w:p>
    <w:p w:rsidR="00AD67E7" w:rsidRDefault="00AD67E7" w:rsidP="00791492">
      <w:pPr>
        <w:ind w:firstLine="0"/>
      </w:pPr>
    </w:p>
    <w:p w:rsidR="00AD67E7" w:rsidRDefault="00AD67E7" w:rsidP="00B22A09"/>
    <w:p w:rsidR="00AD67E7" w:rsidRPr="00687738" w:rsidRDefault="00AD67E7" w:rsidP="00B22A09"/>
    <w:p w:rsidR="00AD67E7" w:rsidRDefault="00AD67E7" w:rsidP="00B22A09"/>
    <w:p w:rsidR="00AD67E7" w:rsidRDefault="00AD67E7" w:rsidP="00791492">
      <w:pPr>
        <w:ind w:firstLine="0"/>
      </w:pPr>
    </w:p>
    <w:p w:rsidR="00AD67E7" w:rsidRPr="00BE5C6E" w:rsidRDefault="00AD67E7" w:rsidP="00B22A09"/>
    <w:p w:rsidR="00AD67E7" w:rsidRDefault="00AD67E7" w:rsidP="00E4603E">
      <w:pPr>
        <w:ind w:firstLine="0"/>
      </w:pPr>
    </w:p>
    <w:p w:rsidR="00AD67E7" w:rsidRDefault="00AD67E7" w:rsidP="00FD7FE9">
      <w:pPr>
        <w:ind w:firstLine="0"/>
        <w:jc w:val="right"/>
      </w:pPr>
    </w:p>
    <w:p w:rsidR="00AD67E7" w:rsidRDefault="00AD67E7" w:rsidP="00FD7FE9">
      <w:pPr>
        <w:ind w:firstLine="0"/>
        <w:jc w:val="right"/>
      </w:pPr>
    </w:p>
    <w:p w:rsidR="00AD67E7" w:rsidRDefault="00AD67E7" w:rsidP="00FD7FE9">
      <w:pPr>
        <w:ind w:firstLine="0"/>
        <w:jc w:val="right"/>
      </w:pPr>
    </w:p>
    <w:p w:rsidR="00AD67E7" w:rsidRDefault="00AD67E7" w:rsidP="00FD7FE9">
      <w:pPr>
        <w:ind w:firstLine="0"/>
        <w:jc w:val="right"/>
      </w:pPr>
    </w:p>
    <w:p w:rsidR="00AD67E7" w:rsidRDefault="00AD67E7" w:rsidP="00FD7FE9">
      <w:pPr>
        <w:ind w:firstLine="0"/>
        <w:jc w:val="right"/>
      </w:pPr>
    </w:p>
    <w:p w:rsidR="00AD67E7" w:rsidRDefault="00AD67E7" w:rsidP="00FD7FE9">
      <w:pPr>
        <w:ind w:firstLine="0"/>
        <w:jc w:val="right"/>
      </w:pPr>
    </w:p>
    <w:p w:rsidR="00AD67E7" w:rsidRPr="007055D8" w:rsidRDefault="00AD67E7" w:rsidP="00791492">
      <w:pPr>
        <w:ind w:firstLine="0"/>
      </w:pPr>
    </w:p>
    <w:sectPr w:rsidR="00AD67E7" w:rsidRPr="007055D8" w:rsidSect="007B0FDA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418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A1D" w:rsidRDefault="00B76A1D" w:rsidP="00CB5E7E">
      <w:pPr>
        <w:spacing w:line="240" w:lineRule="auto"/>
      </w:pPr>
      <w:r>
        <w:separator/>
      </w:r>
    </w:p>
  </w:endnote>
  <w:endnote w:type="continuationSeparator" w:id="0">
    <w:p w:rsidR="00B76A1D" w:rsidRDefault="00B76A1D" w:rsidP="00CB5E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3782902"/>
      <w:docPartObj>
        <w:docPartGallery w:val="Page Numbers (Bottom of Page)"/>
        <w:docPartUnique/>
      </w:docPartObj>
    </w:sdtPr>
    <w:sdtContent>
      <w:p w:rsidR="00B76A1D" w:rsidRDefault="00B76A1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295">
          <w:rPr>
            <w:noProof/>
          </w:rPr>
          <w:t>54</w:t>
        </w:r>
        <w:r>
          <w:fldChar w:fldCharType="end"/>
        </w:r>
      </w:p>
    </w:sdtContent>
  </w:sdt>
  <w:p w:rsidR="00B76A1D" w:rsidRDefault="00B76A1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A1D" w:rsidRDefault="00B76A1D">
    <w:pPr>
      <w:pStyle w:val="a5"/>
      <w:jc w:val="center"/>
    </w:pPr>
  </w:p>
  <w:p w:rsidR="00B76A1D" w:rsidRDefault="00B76A1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A1D" w:rsidRDefault="00B76A1D" w:rsidP="00CB5E7E">
      <w:pPr>
        <w:spacing w:line="240" w:lineRule="auto"/>
      </w:pPr>
      <w:r>
        <w:separator/>
      </w:r>
    </w:p>
  </w:footnote>
  <w:footnote w:type="continuationSeparator" w:id="0">
    <w:p w:rsidR="00B76A1D" w:rsidRDefault="00B76A1D" w:rsidP="00CB5E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A1D" w:rsidRDefault="00B76A1D">
    <w:pPr>
      <w:pStyle w:val="a3"/>
      <w:jc w:val="center"/>
    </w:pPr>
  </w:p>
  <w:p w:rsidR="00B76A1D" w:rsidRDefault="00B76A1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A1D" w:rsidRDefault="00B76A1D">
    <w:pPr>
      <w:pStyle w:val="a3"/>
      <w:jc w:val="center"/>
    </w:pPr>
  </w:p>
  <w:p w:rsidR="00B76A1D" w:rsidRDefault="00B76A1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20C20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3ECC9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9741E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7A068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E2E83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E4F5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C6CF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1A01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0CD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8B899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586F76"/>
    <w:multiLevelType w:val="hybridMultilevel"/>
    <w:tmpl w:val="A3C0AC16"/>
    <w:lvl w:ilvl="0" w:tplc="44B8D4EC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50C511A"/>
    <w:multiLevelType w:val="hybridMultilevel"/>
    <w:tmpl w:val="30408E2A"/>
    <w:lvl w:ilvl="0" w:tplc="8B0AA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58A5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ECC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2A8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307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C5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EEB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F62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466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952512B"/>
    <w:multiLevelType w:val="multilevel"/>
    <w:tmpl w:val="65A6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1FD5CC0"/>
    <w:multiLevelType w:val="hybridMultilevel"/>
    <w:tmpl w:val="961A03B0"/>
    <w:lvl w:ilvl="0" w:tplc="FEDC042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15700BF6"/>
    <w:multiLevelType w:val="hybridMultilevel"/>
    <w:tmpl w:val="FB464AC2"/>
    <w:lvl w:ilvl="0" w:tplc="44B8D4EC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9D2386C"/>
    <w:multiLevelType w:val="hybridMultilevel"/>
    <w:tmpl w:val="855A4F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F7F09CC"/>
    <w:multiLevelType w:val="hybridMultilevel"/>
    <w:tmpl w:val="767018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39A70499"/>
    <w:multiLevelType w:val="hybridMultilevel"/>
    <w:tmpl w:val="FB464AC2"/>
    <w:lvl w:ilvl="0" w:tplc="44B8D4EC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3F21938"/>
    <w:multiLevelType w:val="hybridMultilevel"/>
    <w:tmpl w:val="664E25BC"/>
    <w:lvl w:ilvl="0" w:tplc="0419000F">
      <w:start w:val="1"/>
      <w:numFmt w:val="decimal"/>
      <w:lvlText w:val="%1."/>
      <w:lvlJc w:val="left"/>
      <w:pPr>
        <w:ind w:left="165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  <w:rPr>
        <w:rFonts w:cs="Times New Roman"/>
      </w:rPr>
    </w:lvl>
  </w:abstractNum>
  <w:abstractNum w:abstractNumId="19">
    <w:nsid w:val="6B9578FA"/>
    <w:multiLevelType w:val="hybridMultilevel"/>
    <w:tmpl w:val="E85C9EF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7B4431E0"/>
    <w:multiLevelType w:val="hybridMultilevel"/>
    <w:tmpl w:val="0AF01B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20"/>
  </w:num>
  <w:num w:numId="4">
    <w:abstractNumId w:val="16"/>
  </w:num>
  <w:num w:numId="5">
    <w:abstractNumId w:val="18"/>
  </w:num>
  <w:num w:numId="6">
    <w:abstractNumId w:val="17"/>
  </w:num>
  <w:num w:numId="7">
    <w:abstractNumId w:val="10"/>
  </w:num>
  <w:num w:numId="8">
    <w:abstractNumId w:val="12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055D8"/>
    <w:rsid w:val="00000725"/>
    <w:rsid w:val="00005D42"/>
    <w:rsid w:val="00006264"/>
    <w:rsid w:val="00011D4F"/>
    <w:rsid w:val="0001209A"/>
    <w:rsid w:val="00026DCE"/>
    <w:rsid w:val="00030F91"/>
    <w:rsid w:val="00034D57"/>
    <w:rsid w:val="0003645E"/>
    <w:rsid w:val="000424D0"/>
    <w:rsid w:val="00044EAE"/>
    <w:rsid w:val="000510A0"/>
    <w:rsid w:val="00057330"/>
    <w:rsid w:val="0006090A"/>
    <w:rsid w:val="00073D41"/>
    <w:rsid w:val="00073EBB"/>
    <w:rsid w:val="000749AF"/>
    <w:rsid w:val="0008731A"/>
    <w:rsid w:val="0009064E"/>
    <w:rsid w:val="00090B56"/>
    <w:rsid w:val="000946DE"/>
    <w:rsid w:val="000A5F66"/>
    <w:rsid w:val="000B351E"/>
    <w:rsid w:val="000B6A0B"/>
    <w:rsid w:val="000C07CA"/>
    <w:rsid w:val="000C0BE1"/>
    <w:rsid w:val="000C4F22"/>
    <w:rsid w:val="000C6283"/>
    <w:rsid w:val="000D0986"/>
    <w:rsid w:val="000E51C1"/>
    <w:rsid w:val="000F4109"/>
    <w:rsid w:val="000F450C"/>
    <w:rsid w:val="000F6193"/>
    <w:rsid w:val="000F7773"/>
    <w:rsid w:val="001003FF"/>
    <w:rsid w:val="00104E2C"/>
    <w:rsid w:val="0010675D"/>
    <w:rsid w:val="00123A46"/>
    <w:rsid w:val="00124A0C"/>
    <w:rsid w:val="00133EA2"/>
    <w:rsid w:val="00135C94"/>
    <w:rsid w:val="001401CE"/>
    <w:rsid w:val="0015618F"/>
    <w:rsid w:val="0016423B"/>
    <w:rsid w:val="0016671C"/>
    <w:rsid w:val="00171D89"/>
    <w:rsid w:val="00180EAE"/>
    <w:rsid w:val="00183B72"/>
    <w:rsid w:val="00186B48"/>
    <w:rsid w:val="00190CB6"/>
    <w:rsid w:val="001B2DEF"/>
    <w:rsid w:val="001B5B21"/>
    <w:rsid w:val="001B7747"/>
    <w:rsid w:val="001C38E2"/>
    <w:rsid w:val="001D000D"/>
    <w:rsid w:val="001D2102"/>
    <w:rsid w:val="001E03CD"/>
    <w:rsid w:val="001E3B30"/>
    <w:rsid w:val="001E5CA6"/>
    <w:rsid w:val="001E61A5"/>
    <w:rsid w:val="001E67FC"/>
    <w:rsid w:val="001E7C7F"/>
    <w:rsid w:val="00201EAA"/>
    <w:rsid w:val="002033B0"/>
    <w:rsid w:val="00207D68"/>
    <w:rsid w:val="00210329"/>
    <w:rsid w:val="00212821"/>
    <w:rsid w:val="002223D6"/>
    <w:rsid w:val="00226D3F"/>
    <w:rsid w:val="00230351"/>
    <w:rsid w:val="002315F9"/>
    <w:rsid w:val="0023180D"/>
    <w:rsid w:val="0023560C"/>
    <w:rsid w:val="00251B63"/>
    <w:rsid w:val="00251B85"/>
    <w:rsid w:val="0026394A"/>
    <w:rsid w:val="00270C08"/>
    <w:rsid w:val="00272ACC"/>
    <w:rsid w:val="002740A4"/>
    <w:rsid w:val="002812CE"/>
    <w:rsid w:val="00291CCD"/>
    <w:rsid w:val="00292BAD"/>
    <w:rsid w:val="002941F8"/>
    <w:rsid w:val="00294238"/>
    <w:rsid w:val="002A31C1"/>
    <w:rsid w:val="002A547A"/>
    <w:rsid w:val="002A7D17"/>
    <w:rsid w:val="002C5823"/>
    <w:rsid w:val="002D554C"/>
    <w:rsid w:val="002E5652"/>
    <w:rsid w:val="002E591C"/>
    <w:rsid w:val="002F0BA2"/>
    <w:rsid w:val="002F14E0"/>
    <w:rsid w:val="002F6B57"/>
    <w:rsid w:val="003021E1"/>
    <w:rsid w:val="00303432"/>
    <w:rsid w:val="00315AB1"/>
    <w:rsid w:val="00324A57"/>
    <w:rsid w:val="00332319"/>
    <w:rsid w:val="00333708"/>
    <w:rsid w:val="0033389D"/>
    <w:rsid w:val="0033615A"/>
    <w:rsid w:val="00340B5C"/>
    <w:rsid w:val="003410E5"/>
    <w:rsid w:val="00342C15"/>
    <w:rsid w:val="00350C6B"/>
    <w:rsid w:val="003514C0"/>
    <w:rsid w:val="003525ED"/>
    <w:rsid w:val="003527D1"/>
    <w:rsid w:val="00356299"/>
    <w:rsid w:val="00357E60"/>
    <w:rsid w:val="003612B0"/>
    <w:rsid w:val="00366A72"/>
    <w:rsid w:val="003A55E5"/>
    <w:rsid w:val="003A66EC"/>
    <w:rsid w:val="003B0448"/>
    <w:rsid w:val="003B12B7"/>
    <w:rsid w:val="003B5813"/>
    <w:rsid w:val="003B5D46"/>
    <w:rsid w:val="003B74F0"/>
    <w:rsid w:val="003B7945"/>
    <w:rsid w:val="003D0890"/>
    <w:rsid w:val="003D2B2A"/>
    <w:rsid w:val="003D3FF5"/>
    <w:rsid w:val="003E1FF4"/>
    <w:rsid w:val="003E5129"/>
    <w:rsid w:val="003F7BFA"/>
    <w:rsid w:val="0040017C"/>
    <w:rsid w:val="00400E55"/>
    <w:rsid w:val="004150B3"/>
    <w:rsid w:val="00427E97"/>
    <w:rsid w:val="00433421"/>
    <w:rsid w:val="00435B7E"/>
    <w:rsid w:val="00437B9F"/>
    <w:rsid w:val="00445B1E"/>
    <w:rsid w:val="00451662"/>
    <w:rsid w:val="00466AD9"/>
    <w:rsid w:val="00481DE6"/>
    <w:rsid w:val="004863A1"/>
    <w:rsid w:val="004A08F7"/>
    <w:rsid w:val="004A2B41"/>
    <w:rsid w:val="004A5E9E"/>
    <w:rsid w:val="004B02B4"/>
    <w:rsid w:val="004C2C90"/>
    <w:rsid w:val="004C5A1A"/>
    <w:rsid w:val="004C696E"/>
    <w:rsid w:val="004D45D6"/>
    <w:rsid w:val="004E0F60"/>
    <w:rsid w:val="004E15F0"/>
    <w:rsid w:val="004E4732"/>
    <w:rsid w:val="004E7CA1"/>
    <w:rsid w:val="004F2B0E"/>
    <w:rsid w:val="005027BC"/>
    <w:rsid w:val="00504A6E"/>
    <w:rsid w:val="005132BF"/>
    <w:rsid w:val="00513F35"/>
    <w:rsid w:val="00515423"/>
    <w:rsid w:val="0051582D"/>
    <w:rsid w:val="00522102"/>
    <w:rsid w:val="00524614"/>
    <w:rsid w:val="00525C94"/>
    <w:rsid w:val="00530C23"/>
    <w:rsid w:val="00532FDD"/>
    <w:rsid w:val="00533475"/>
    <w:rsid w:val="00541983"/>
    <w:rsid w:val="00552DC0"/>
    <w:rsid w:val="00552E3A"/>
    <w:rsid w:val="00554216"/>
    <w:rsid w:val="005547AE"/>
    <w:rsid w:val="00556476"/>
    <w:rsid w:val="00556F1E"/>
    <w:rsid w:val="00560B36"/>
    <w:rsid w:val="00573A44"/>
    <w:rsid w:val="0058017A"/>
    <w:rsid w:val="00587E25"/>
    <w:rsid w:val="005949EC"/>
    <w:rsid w:val="005B485C"/>
    <w:rsid w:val="005B5A61"/>
    <w:rsid w:val="005C5DC9"/>
    <w:rsid w:val="005C7E4F"/>
    <w:rsid w:val="005D6C1B"/>
    <w:rsid w:val="005E53D0"/>
    <w:rsid w:val="005F1DAD"/>
    <w:rsid w:val="005F3712"/>
    <w:rsid w:val="005F6C02"/>
    <w:rsid w:val="00601167"/>
    <w:rsid w:val="00601CFA"/>
    <w:rsid w:val="00604887"/>
    <w:rsid w:val="00605F4C"/>
    <w:rsid w:val="006067FC"/>
    <w:rsid w:val="00610FB0"/>
    <w:rsid w:val="00615402"/>
    <w:rsid w:val="006163AC"/>
    <w:rsid w:val="006310B3"/>
    <w:rsid w:val="00632DCB"/>
    <w:rsid w:val="00635966"/>
    <w:rsid w:val="0063732B"/>
    <w:rsid w:val="00652770"/>
    <w:rsid w:val="006537BE"/>
    <w:rsid w:val="00653C2F"/>
    <w:rsid w:val="00654390"/>
    <w:rsid w:val="006601A3"/>
    <w:rsid w:val="00660410"/>
    <w:rsid w:val="00660942"/>
    <w:rsid w:val="00667A21"/>
    <w:rsid w:val="0067076E"/>
    <w:rsid w:val="00672E90"/>
    <w:rsid w:val="00674268"/>
    <w:rsid w:val="00675FAF"/>
    <w:rsid w:val="00677047"/>
    <w:rsid w:val="00687738"/>
    <w:rsid w:val="006952EE"/>
    <w:rsid w:val="006A3B72"/>
    <w:rsid w:val="006A4290"/>
    <w:rsid w:val="006C02CA"/>
    <w:rsid w:val="006D6C99"/>
    <w:rsid w:val="006E113D"/>
    <w:rsid w:val="006F0228"/>
    <w:rsid w:val="007055D8"/>
    <w:rsid w:val="0070699F"/>
    <w:rsid w:val="007122B6"/>
    <w:rsid w:val="00715B07"/>
    <w:rsid w:val="007242CA"/>
    <w:rsid w:val="00725A09"/>
    <w:rsid w:val="00727E1C"/>
    <w:rsid w:val="00733CAA"/>
    <w:rsid w:val="00737E55"/>
    <w:rsid w:val="00742D38"/>
    <w:rsid w:val="007432BA"/>
    <w:rsid w:val="00752892"/>
    <w:rsid w:val="0075471E"/>
    <w:rsid w:val="007606BC"/>
    <w:rsid w:val="00761007"/>
    <w:rsid w:val="00761525"/>
    <w:rsid w:val="00762E97"/>
    <w:rsid w:val="007748A8"/>
    <w:rsid w:val="007831E3"/>
    <w:rsid w:val="00784F52"/>
    <w:rsid w:val="00791492"/>
    <w:rsid w:val="007914DE"/>
    <w:rsid w:val="00794896"/>
    <w:rsid w:val="00797BE5"/>
    <w:rsid w:val="007A166B"/>
    <w:rsid w:val="007A2CA2"/>
    <w:rsid w:val="007B0FDA"/>
    <w:rsid w:val="007B34AE"/>
    <w:rsid w:val="007B5160"/>
    <w:rsid w:val="007B62BA"/>
    <w:rsid w:val="007C1E0E"/>
    <w:rsid w:val="007C6954"/>
    <w:rsid w:val="007D013C"/>
    <w:rsid w:val="007D0D3D"/>
    <w:rsid w:val="007D5CB6"/>
    <w:rsid w:val="007E2264"/>
    <w:rsid w:val="007E5A2F"/>
    <w:rsid w:val="007E6427"/>
    <w:rsid w:val="007F17AA"/>
    <w:rsid w:val="007F48A5"/>
    <w:rsid w:val="00803776"/>
    <w:rsid w:val="0080426A"/>
    <w:rsid w:val="008100A5"/>
    <w:rsid w:val="00812760"/>
    <w:rsid w:val="00815993"/>
    <w:rsid w:val="00820D30"/>
    <w:rsid w:val="0082266B"/>
    <w:rsid w:val="008232B0"/>
    <w:rsid w:val="00824CDF"/>
    <w:rsid w:val="0082764E"/>
    <w:rsid w:val="00832292"/>
    <w:rsid w:val="0084788C"/>
    <w:rsid w:val="00852D89"/>
    <w:rsid w:val="0085764E"/>
    <w:rsid w:val="00867BDC"/>
    <w:rsid w:val="0087505C"/>
    <w:rsid w:val="008868E1"/>
    <w:rsid w:val="00887A89"/>
    <w:rsid w:val="00892EBF"/>
    <w:rsid w:val="008966C6"/>
    <w:rsid w:val="008A218F"/>
    <w:rsid w:val="008B2D57"/>
    <w:rsid w:val="008C52FF"/>
    <w:rsid w:val="008D377E"/>
    <w:rsid w:val="008D433F"/>
    <w:rsid w:val="008D6324"/>
    <w:rsid w:val="008D7653"/>
    <w:rsid w:val="008E1C62"/>
    <w:rsid w:val="008F320A"/>
    <w:rsid w:val="008F426C"/>
    <w:rsid w:val="00901A1C"/>
    <w:rsid w:val="00906295"/>
    <w:rsid w:val="00911D04"/>
    <w:rsid w:val="009306EA"/>
    <w:rsid w:val="00931A47"/>
    <w:rsid w:val="009324D7"/>
    <w:rsid w:val="009366E1"/>
    <w:rsid w:val="009403C2"/>
    <w:rsid w:val="009518D1"/>
    <w:rsid w:val="00952A44"/>
    <w:rsid w:val="00960C5E"/>
    <w:rsid w:val="00962B19"/>
    <w:rsid w:val="00963FF7"/>
    <w:rsid w:val="00974BBC"/>
    <w:rsid w:val="00974F6C"/>
    <w:rsid w:val="009856B5"/>
    <w:rsid w:val="00994412"/>
    <w:rsid w:val="00994BBD"/>
    <w:rsid w:val="009A104C"/>
    <w:rsid w:val="009A2317"/>
    <w:rsid w:val="009A284D"/>
    <w:rsid w:val="009A364E"/>
    <w:rsid w:val="009B1088"/>
    <w:rsid w:val="009B2616"/>
    <w:rsid w:val="009B4D31"/>
    <w:rsid w:val="009B64A2"/>
    <w:rsid w:val="009D122C"/>
    <w:rsid w:val="009E0706"/>
    <w:rsid w:val="009E1534"/>
    <w:rsid w:val="009E3C64"/>
    <w:rsid w:val="009F4BEC"/>
    <w:rsid w:val="00A02902"/>
    <w:rsid w:val="00A12739"/>
    <w:rsid w:val="00A1311B"/>
    <w:rsid w:val="00A14622"/>
    <w:rsid w:val="00A220F8"/>
    <w:rsid w:val="00A315E8"/>
    <w:rsid w:val="00A41015"/>
    <w:rsid w:val="00A41EF5"/>
    <w:rsid w:val="00A42397"/>
    <w:rsid w:val="00A50086"/>
    <w:rsid w:val="00A60A6D"/>
    <w:rsid w:val="00A73EED"/>
    <w:rsid w:val="00A80238"/>
    <w:rsid w:val="00A84637"/>
    <w:rsid w:val="00A87F6D"/>
    <w:rsid w:val="00A917A1"/>
    <w:rsid w:val="00A94831"/>
    <w:rsid w:val="00AB5D62"/>
    <w:rsid w:val="00AC1E2E"/>
    <w:rsid w:val="00AC498B"/>
    <w:rsid w:val="00AC5EEF"/>
    <w:rsid w:val="00AC6D46"/>
    <w:rsid w:val="00AD67E7"/>
    <w:rsid w:val="00AD7C21"/>
    <w:rsid w:val="00AD7F3C"/>
    <w:rsid w:val="00AF05DF"/>
    <w:rsid w:val="00AF2874"/>
    <w:rsid w:val="00AF32C6"/>
    <w:rsid w:val="00AF39DF"/>
    <w:rsid w:val="00AF79B8"/>
    <w:rsid w:val="00B06BC4"/>
    <w:rsid w:val="00B10708"/>
    <w:rsid w:val="00B11E1F"/>
    <w:rsid w:val="00B22A09"/>
    <w:rsid w:val="00B33626"/>
    <w:rsid w:val="00B4348A"/>
    <w:rsid w:val="00B4500D"/>
    <w:rsid w:val="00B468A9"/>
    <w:rsid w:val="00B517EB"/>
    <w:rsid w:val="00B57EE1"/>
    <w:rsid w:val="00B76A1D"/>
    <w:rsid w:val="00B80476"/>
    <w:rsid w:val="00B8301E"/>
    <w:rsid w:val="00B835C6"/>
    <w:rsid w:val="00B85081"/>
    <w:rsid w:val="00B86C86"/>
    <w:rsid w:val="00B87532"/>
    <w:rsid w:val="00BA063C"/>
    <w:rsid w:val="00BA4836"/>
    <w:rsid w:val="00BB2102"/>
    <w:rsid w:val="00BB2162"/>
    <w:rsid w:val="00BB31F9"/>
    <w:rsid w:val="00BB62A7"/>
    <w:rsid w:val="00BC1AF4"/>
    <w:rsid w:val="00BC417E"/>
    <w:rsid w:val="00BC5B11"/>
    <w:rsid w:val="00BD0974"/>
    <w:rsid w:val="00BD358F"/>
    <w:rsid w:val="00BD3781"/>
    <w:rsid w:val="00BD3FE7"/>
    <w:rsid w:val="00BE06D7"/>
    <w:rsid w:val="00BE1EDD"/>
    <w:rsid w:val="00BE5C6E"/>
    <w:rsid w:val="00BF3144"/>
    <w:rsid w:val="00C22C9E"/>
    <w:rsid w:val="00C2351C"/>
    <w:rsid w:val="00C260C1"/>
    <w:rsid w:val="00C26488"/>
    <w:rsid w:val="00C362A3"/>
    <w:rsid w:val="00C409FA"/>
    <w:rsid w:val="00C419C8"/>
    <w:rsid w:val="00C5180B"/>
    <w:rsid w:val="00C56BB5"/>
    <w:rsid w:val="00C61931"/>
    <w:rsid w:val="00C67C69"/>
    <w:rsid w:val="00C729F5"/>
    <w:rsid w:val="00C900B0"/>
    <w:rsid w:val="00C915F5"/>
    <w:rsid w:val="00CA3B92"/>
    <w:rsid w:val="00CA55B9"/>
    <w:rsid w:val="00CB0FB6"/>
    <w:rsid w:val="00CB2636"/>
    <w:rsid w:val="00CB464D"/>
    <w:rsid w:val="00CB5E7E"/>
    <w:rsid w:val="00CC0814"/>
    <w:rsid w:val="00CC43E1"/>
    <w:rsid w:val="00CC5701"/>
    <w:rsid w:val="00CF552E"/>
    <w:rsid w:val="00CF78E0"/>
    <w:rsid w:val="00D147ED"/>
    <w:rsid w:val="00D2550F"/>
    <w:rsid w:val="00D2704B"/>
    <w:rsid w:val="00D32890"/>
    <w:rsid w:val="00D454D6"/>
    <w:rsid w:val="00D538B8"/>
    <w:rsid w:val="00D53A86"/>
    <w:rsid w:val="00D67F7F"/>
    <w:rsid w:val="00D812AD"/>
    <w:rsid w:val="00D81EB9"/>
    <w:rsid w:val="00D87955"/>
    <w:rsid w:val="00D93B43"/>
    <w:rsid w:val="00DA3BAF"/>
    <w:rsid w:val="00DA790C"/>
    <w:rsid w:val="00DB031B"/>
    <w:rsid w:val="00DB2DB6"/>
    <w:rsid w:val="00DB3CE9"/>
    <w:rsid w:val="00DC1AE5"/>
    <w:rsid w:val="00DC2BA1"/>
    <w:rsid w:val="00DC5758"/>
    <w:rsid w:val="00DC71A4"/>
    <w:rsid w:val="00DE0E32"/>
    <w:rsid w:val="00DE4022"/>
    <w:rsid w:val="00DF1642"/>
    <w:rsid w:val="00DF5D09"/>
    <w:rsid w:val="00E01CC8"/>
    <w:rsid w:val="00E136FF"/>
    <w:rsid w:val="00E1381D"/>
    <w:rsid w:val="00E158E9"/>
    <w:rsid w:val="00E33EAA"/>
    <w:rsid w:val="00E36383"/>
    <w:rsid w:val="00E37C34"/>
    <w:rsid w:val="00E45523"/>
    <w:rsid w:val="00E4603E"/>
    <w:rsid w:val="00E51FC1"/>
    <w:rsid w:val="00E564DB"/>
    <w:rsid w:val="00E67670"/>
    <w:rsid w:val="00E724A9"/>
    <w:rsid w:val="00E75147"/>
    <w:rsid w:val="00E81027"/>
    <w:rsid w:val="00E816B8"/>
    <w:rsid w:val="00E83797"/>
    <w:rsid w:val="00E85872"/>
    <w:rsid w:val="00E87325"/>
    <w:rsid w:val="00E973B1"/>
    <w:rsid w:val="00E97E6E"/>
    <w:rsid w:val="00EA2BFB"/>
    <w:rsid w:val="00EB1ABF"/>
    <w:rsid w:val="00EB4A3A"/>
    <w:rsid w:val="00EC051D"/>
    <w:rsid w:val="00EC0D1B"/>
    <w:rsid w:val="00EC5280"/>
    <w:rsid w:val="00EC5F70"/>
    <w:rsid w:val="00ED093F"/>
    <w:rsid w:val="00ED2119"/>
    <w:rsid w:val="00ED37C1"/>
    <w:rsid w:val="00EE5176"/>
    <w:rsid w:val="00EF1CAD"/>
    <w:rsid w:val="00EF280A"/>
    <w:rsid w:val="00EF4326"/>
    <w:rsid w:val="00EF492F"/>
    <w:rsid w:val="00EF6DC3"/>
    <w:rsid w:val="00F26C76"/>
    <w:rsid w:val="00F338CE"/>
    <w:rsid w:val="00F4760D"/>
    <w:rsid w:val="00F53D19"/>
    <w:rsid w:val="00F80D30"/>
    <w:rsid w:val="00F83C88"/>
    <w:rsid w:val="00F85723"/>
    <w:rsid w:val="00F85CCB"/>
    <w:rsid w:val="00F932E3"/>
    <w:rsid w:val="00FA1A9A"/>
    <w:rsid w:val="00FA3018"/>
    <w:rsid w:val="00FA6131"/>
    <w:rsid w:val="00FB2454"/>
    <w:rsid w:val="00FB6770"/>
    <w:rsid w:val="00FB7818"/>
    <w:rsid w:val="00FC26FA"/>
    <w:rsid w:val="00FC6FB7"/>
    <w:rsid w:val="00FC7B42"/>
    <w:rsid w:val="00FD0B32"/>
    <w:rsid w:val="00FD17AE"/>
    <w:rsid w:val="00FD7FE9"/>
    <w:rsid w:val="00FE0B20"/>
    <w:rsid w:val="00FE1CF3"/>
    <w:rsid w:val="00FE1F15"/>
    <w:rsid w:val="00FE290E"/>
    <w:rsid w:val="00FF3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  <o:rules v:ext="edit">
        <o:r id="V:Rule20" type="connector" idref="#Прямая со стрелкой 23"/>
        <o:r id="V:Rule21" type="connector" idref="#Прямая со стрелкой 14"/>
        <o:r id="V:Rule22" type="connector" idref="#Прямая со стрелкой 15"/>
        <o:r id="V:Rule23" type="connector" idref="#Прямая со стрелкой 24"/>
        <o:r id="V:Rule24" type="connector" idref="#Прямая со стрелкой 27"/>
        <o:r id="V:Rule25" type="connector" idref="#Прямая со стрелкой 41"/>
        <o:r id="V:Rule26" type="connector" idref="#Прямая со стрелкой 19"/>
        <o:r id="V:Rule27" type="connector" idref="#Прямая со стрелкой 31"/>
        <o:r id="V:Rule28" type="connector" idref="#Прямая со стрелкой 30"/>
        <o:r id="V:Rule29" type="connector" idref="#Прямая со стрелкой 43"/>
        <o:r id="V:Rule30" type="connector" idref="#Прямая со стрелкой 28"/>
        <o:r id="V:Rule31" type="connector" idref="#Прямая со стрелкой 45"/>
        <o:r id="V:Rule32" type="connector" idref="#Прямая со стрелкой 25"/>
        <o:r id="V:Rule33" type="connector" idref="#Прямая со стрелкой 32"/>
        <o:r id="V:Rule34" type="connector" idref="#Прямая со стрелкой 18"/>
        <o:r id="V:Rule35" type="connector" idref="#Прямая со стрелкой 26"/>
        <o:r id="V:Rule36" type="connector" idref="#Прямая со стрелкой 44"/>
        <o:r id="V:Rule37" type="connector" idref="#Прямая со стрелкой 16"/>
        <o:r id="V:Rule38" type="connector" idref="#Прямая со стрелкой 42"/>
      </o:rules>
    </o:shapelayout>
  </w:shapeDefaults>
  <w:decimalSymbol w:val=","/>
  <w:listSeparator w:val=";"/>
  <w15:docId w15:val="{36881DE5-8586-4C72-8594-F27F9E97E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A3A"/>
    <w:pPr>
      <w:spacing w:line="360" w:lineRule="auto"/>
      <w:ind w:firstLine="709"/>
      <w:jc w:val="both"/>
    </w:pPr>
    <w:rPr>
      <w:rFonts w:ascii="Times New Roman" w:hAnsi="Times New Roman"/>
      <w:sz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B5E7E"/>
    <w:pPr>
      <w:keepNext/>
      <w:keepLines/>
      <w:ind w:firstLine="0"/>
      <w:jc w:val="center"/>
      <w:outlineLvl w:val="0"/>
    </w:pPr>
    <w:rPr>
      <w:b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B5E7E"/>
    <w:pPr>
      <w:keepNext/>
      <w:keepLines/>
      <w:ind w:firstLine="0"/>
      <w:jc w:val="center"/>
      <w:outlineLvl w:val="1"/>
    </w:pPr>
    <w:rPr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B5E7E"/>
    <w:rPr>
      <w:rFonts w:ascii="Times New Roman" w:hAnsi="Times New Roman"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CB5E7E"/>
    <w:rPr>
      <w:rFonts w:ascii="Times New Roman" w:hAnsi="Times New Roman" w:cs="Times New Roman"/>
      <w:b/>
      <w:sz w:val="26"/>
    </w:rPr>
  </w:style>
  <w:style w:type="paragraph" w:styleId="a3">
    <w:name w:val="header"/>
    <w:basedOn w:val="a"/>
    <w:link w:val="a4"/>
    <w:uiPriority w:val="99"/>
    <w:rsid w:val="00CB5E7E"/>
    <w:pPr>
      <w:tabs>
        <w:tab w:val="center" w:pos="4677"/>
        <w:tab w:val="right" w:pos="9355"/>
      </w:tabs>
      <w:spacing w:line="240" w:lineRule="auto"/>
    </w:pPr>
    <w:rPr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CB5E7E"/>
    <w:rPr>
      <w:rFonts w:ascii="Times New Roman" w:hAnsi="Times New Roman" w:cs="Times New Roman"/>
      <w:sz w:val="28"/>
    </w:rPr>
  </w:style>
  <w:style w:type="paragraph" w:styleId="a5">
    <w:name w:val="footer"/>
    <w:basedOn w:val="a"/>
    <w:link w:val="a6"/>
    <w:uiPriority w:val="99"/>
    <w:rsid w:val="00CB5E7E"/>
    <w:pPr>
      <w:tabs>
        <w:tab w:val="center" w:pos="4677"/>
        <w:tab w:val="right" w:pos="9355"/>
      </w:tabs>
      <w:spacing w:line="240" w:lineRule="auto"/>
    </w:pPr>
    <w:rPr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CB5E7E"/>
    <w:rPr>
      <w:rFonts w:ascii="Times New Roman" w:hAnsi="Times New Roman" w:cs="Times New Roman"/>
      <w:sz w:val="28"/>
    </w:rPr>
  </w:style>
  <w:style w:type="paragraph" w:styleId="a7">
    <w:name w:val="List Paragraph"/>
    <w:basedOn w:val="a"/>
    <w:uiPriority w:val="34"/>
    <w:qFormat/>
    <w:rsid w:val="00CB5E7E"/>
    <w:pPr>
      <w:ind w:left="720"/>
      <w:contextualSpacing/>
    </w:pPr>
  </w:style>
  <w:style w:type="paragraph" w:styleId="a8">
    <w:name w:val="No Spacing"/>
    <w:uiPriority w:val="99"/>
    <w:qFormat/>
    <w:rsid w:val="00251B85"/>
    <w:pPr>
      <w:ind w:firstLine="709"/>
      <w:jc w:val="both"/>
    </w:pPr>
    <w:rPr>
      <w:rFonts w:ascii="Times New Roman" w:hAnsi="Times New Roman"/>
      <w:sz w:val="20"/>
      <w:lang w:eastAsia="en-US"/>
    </w:rPr>
  </w:style>
  <w:style w:type="paragraph" w:styleId="a9">
    <w:name w:val="TOC Heading"/>
    <w:basedOn w:val="1"/>
    <w:next w:val="a"/>
    <w:uiPriority w:val="99"/>
    <w:qFormat/>
    <w:rsid w:val="00251B85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11">
    <w:name w:val="toc 1"/>
    <w:basedOn w:val="a"/>
    <w:next w:val="a"/>
    <w:autoRedefine/>
    <w:uiPriority w:val="99"/>
    <w:rsid w:val="00251B85"/>
  </w:style>
  <w:style w:type="paragraph" w:styleId="21">
    <w:name w:val="toc 2"/>
    <w:basedOn w:val="a"/>
    <w:next w:val="a"/>
    <w:autoRedefine/>
    <w:uiPriority w:val="99"/>
    <w:rsid w:val="004C2C90"/>
    <w:pPr>
      <w:tabs>
        <w:tab w:val="right" w:leader="dot" w:pos="9345"/>
      </w:tabs>
      <w:ind w:firstLine="280"/>
    </w:pPr>
    <w:rPr>
      <w:b/>
      <w:noProof/>
    </w:rPr>
  </w:style>
  <w:style w:type="character" w:styleId="aa">
    <w:name w:val="Hyperlink"/>
    <w:basedOn w:val="a0"/>
    <w:uiPriority w:val="99"/>
    <w:rsid w:val="00251B85"/>
    <w:rPr>
      <w:rFonts w:cs="Times New Roman"/>
      <w:color w:val="0000FF"/>
      <w:u w:val="single"/>
    </w:rPr>
  </w:style>
  <w:style w:type="table" w:styleId="ab">
    <w:name w:val="Table Grid"/>
    <w:basedOn w:val="a1"/>
    <w:uiPriority w:val="99"/>
    <w:rsid w:val="00FD0B3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rsid w:val="00852D8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table" w:customStyle="1" w:styleId="12">
    <w:name w:val="Сетка таблицы1"/>
    <w:uiPriority w:val="99"/>
    <w:rsid w:val="000E51C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00072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rsid w:val="00E8587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E85872"/>
    <w:rPr>
      <w:rFonts w:ascii="Tahoma" w:hAnsi="Tahoma" w:cs="Times New Roman"/>
      <w:sz w:val="16"/>
      <w:lang w:eastAsia="en-US"/>
    </w:rPr>
  </w:style>
  <w:style w:type="table" w:customStyle="1" w:styleId="3">
    <w:name w:val="Сетка таблицы3"/>
    <w:uiPriority w:val="99"/>
    <w:rsid w:val="00A94831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uiPriority w:val="99"/>
    <w:rsid w:val="00B4500D"/>
  </w:style>
  <w:style w:type="character" w:styleId="af">
    <w:name w:val="Strong"/>
    <w:basedOn w:val="a0"/>
    <w:uiPriority w:val="99"/>
    <w:qFormat/>
    <w:locked/>
    <w:rsid w:val="00B4500D"/>
    <w:rPr>
      <w:rFonts w:cs="Times New Roman"/>
      <w:b/>
    </w:rPr>
  </w:style>
  <w:style w:type="character" w:customStyle="1" w:styleId="apple-converted-space">
    <w:name w:val="apple-converted-space"/>
    <w:uiPriority w:val="99"/>
    <w:rsid w:val="00B4500D"/>
  </w:style>
  <w:style w:type="paragraph" w:customStyle="1" w:styleId="Default">
    <w:name w:val="Default"/>
    <w:qFormat/>
    <w:rsid w:val="00207D68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96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93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32639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640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93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_____Microsoft_Excel_97-20032.xls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cyberleninka.ru/journal/n/spetsialnoe-obrazovanie-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detectivebooks.ru/book/49306435/?page=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Excel_97-20031.xls"/><Relationship Id="rId23" Type="http://schemas.openxmlformats.org/officeDocument/2006/relationships/hyperlink" Target="https://eduherald.ru/ru/article/view?id=17290%20%2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cyberleninka.ru/journal/n/izvestiya-tulskogo-gosudarstvennogo-universiteta-fizicheskaya-kultura-sport" TargetMode="External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6;&#1072;&#1073;&#1086;&#1090;&#1072;\&#1064;&#1072;&#1073;&#1083;&#1086;&#1085;\&#1050;&#1091;&#1088;&#1089;&#1086;&#1074;&#1072;&#1103;%20-%20&#1089;&#1090;&#1088;&#1086;&#1095;&#1085;&#1099;&#1077;%20&#1073;&#1091;&#1082;&#1074;&#1099;%20&#1079;&#1072;&#1075;&#1086;&#1083;&#1086;&#1074;&#1082;&#107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86C59-0A6B-4BFD-9238-811FA13B0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Курсовая - строчные буквы заголовка.dotx</Template>
  <TotalTime>2681</TotalTime>
  <Pages>61</Pages>
  <Words>12967</Words>
  <Characters>73914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Reebok</cp:lastModifiedBy>
  <cp:revision>74</cp:revision>
  <cp:lastPrinted>2019-06-18T07:30:00Z</cp:lastPrinted>
  <dcterms:created xsi:type="dcterms:W3CDTF">2018-05-26T11:00:00Z</dcterms:created>
  <dcterms:modified xsi:type="dcterms:W3CDTF">2019-06-18T07:39:00Z</dcterms:modified>
</cp:coreProperties>
</file>